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350AE" w14:textId="77777777" w:rsidR="004E3D21" w:rsidRPr="008040D1" w:rsidRDefault="00637338">
      <w:pPr>
        <w:tabs>
          <w:tab w:val="left" w:pos="1905"/>
          <w:tab w:val="center" w:pos="4393"/>
        </w:tabs>
        <w:jc w:val="center"/>
      </w:pPr>
      <w:r w:rsidRPr="008040D1">
        <w:rPr>
          <w:noProof/>
          <w:lang w:eastAsia="sl-SI"/>
        </w:rPr>
        <w:drawing>
          <wp:inline distT="0" distB="0" distL="0" distR="0" wp14:anchorId="19DCF5C9" wp14:editId="4CCDCCFA">
            <wp:extent cx="2350136" cy="630551"/>
            <wp:effectExtent l="0" t="0" r="0" b="0"/>
            <wp:docPr id="1" name="Slika 2" descr="C:\Users\Barbara\Desktop\CGP\BTS_Barvni_Mali-Logo z nazivom - Polni.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350136" cy="630551"/>
                    </a:xfrm>
                    <a:prstGeom prst="rect">
                      <a:avLst/>
                    </a:prstGeom>
                    <a:noFill/>
                    <a:ln>
                      <a:noFill/>
                      <a:prstDash/>
                    </a:ln>
                  </pic:spPr>
                </pic:pic>
              </a:graphicData>
            </a:graphic>
          </wp:inline>
        </w:drawing>
      </w:r>
    </w:p>
    <w:p w14:paraId="157AF795" w14:textId="77777777" w:rsidR="004E3D21" w:rsidRPr="008040D1" w:rsidRDefault="004E3D21">
      <w:pPr>
        <w:tabs>
          <w:tab w:val="left" w:pos="1905"/>
          <w:tab w:val="center" w:pos="4393"/>
        </w:tabs>
        <w:jc w:val="center"/>
        <w:rPr>
          <w:b w:val="0"/>
          <w:sz w:val="40"/>
          <w:szCs w:val="40"/>
        </w:rPr>
      </w:pPr>
    </w:p>
    <w:p w14:paraId="2978D6D6" w14:textId="77777777" w:rsidR="004E3D21" w:rsidRPr="008040D1" w:rsidRDefault="00637338">
      <w:pPr>
        <w:tabs>
          <w:tab w:val="left" w:pos="1905"/>
          <w:tab w:val="center" w:pos="4393"/>
        </w:tabs>
        <w:jc w:val="center"/>
        <w:rPr>
          <w:b w:val="0"/>
          <w:sz w:val="40"/>
          <w:szCs w:val="40"/>
        </w:rPr>
      </w:pPr>
      <w:r w:rsidRPr="008040D1">
        <w:rPr>
          <w:b w:val="0"/>
          <w:sz w:val="40"/>
          <w:szCs w:val="40"/>
        </w:rPr>
        <w:t>ŠOLSKI CENTER NOVA GORICA</w:t>
      </w:r>
    </w:p>
    <w:p w14:paraId="1BD6A311" w14:textId="77777777" w:rsidR="004E3D21" w:rsidRPr="008040D1" w:rsidRDefault="00637338">
      <w:pPr>
        <w:jc w:val="center"/>
        <w:rPr>
          <w:b w:val="0"/>
          <w:sz w:val="40"/>
          <w:szCs w:val="40"/>
        </w:rPr>
      </w:pPr>
      <w:r w:rsidRPr="008040D1">
        <w:rPr>
          <w:b w:val="0"/>
          <w:sz w:val="40"/>
          <w:szCs w:val="40"/>
        </w:rPr>
        <w:t>BIOTEHNIŠKA ŠOLA</w:t>
      </w:r>
    </w:p>
    <w:p w14:paraId="143A760E" w14:textId="77777777" w:rsidR="004E3D21" w:rsidRPr="008040D1" w:rsidRDefault="004E3D21">
      <w:pPr>
        <w:jc w:val="center"/>
      </w:pPr>
    </w:p>
    <w:p w14:paraId="21CFB760" w14:textId="77777777" w:rsidR="004E3D21" w:rsidRPr="008040D1" w:rsidRDefault="004E3D21">
      <w:pPr>
        <w:jc w:val="center"/>
      </w:pPr>
    </w:p>
    <w:p w14:paraId="38BAB1DF" w14:textId="77777777" w:rsidR="004E3D21" w:rsidRPr="008040D1" w:rsidRDefault="004E3D21">
      <w:pPr>
        <w:jc w:val="center"/>
      </w:pPr>
    </w:p>
    <w:p w14:paraId="6D46833D" w14:textId="77777777" w:rsidR="004E3D21" w:rsidRPr="008040D1" w:rsidRDefault="00637338">
      <w:pPr>
        <w:jc w:val="center"/>
        <w:rPr>
          <w:sz w:val="44"/>
          <w:szCs w:val="44"/>
        </w:rPr>
      </w:pPr>
      <w:r w:rsidRPr="008040D1">
        <w:rPr>
          <w:sz w:val="44"/>
          <w:szCs w:val="44"/>
        </w:rPr>
        <w:t>Projektna naloga</w:t>
      </w:r>
    </w:p>
    <w:p w14:paraId="4525A316" w14:textId="77777777" w:rsidR="004E3D21" w:rsidRPr="008040D1" w:rsidRDefault="004E3D21">
      <w:pPr>
        <w:jc w:val="center"/>
      </w:pPr>
    </w:p>
    <w:p w14:paraId="4FEE5A6F" w14:textId="77777777" w:rsidR="004E3D21" w:rsidRPr="008040D1" w:rsidRDefault="004E3D21">
      <w:pPr>
        <w:jc w:val="center"/>
      </w:pPr>
    </w:p>
    <w:p w14:paraId="06102D31" w14:textId="77777777" w:rsidR="004E3D21" w:rsidRPr="008040D1" w:rsidRDefault="00637338">
      <w:pPr>
        <w:jc w:val="center"/>
        <w:rPr>
          <w:sz w:val="44"/>
          <w:szCs w:val="44"/>
        </w:rPr>
      </w:pPr>
      <w:r w:rsidRPr="008040D1">
        <w:rPr>
          <w:sz w:val="44"/>
          <w:szCs w:val="44"/>
        </w:rPr>
        <w:t>NASLOV PROJEKTNE NALOGE</w:t>
      </w:r>
    </w:p>
    <w:p w14:paraId="35A2749D" w14:textId="77777777" w:rsidR="004E3D21" w:rsidRPr="008040D1" w:rsidRDefault="004E3D21">
      <w:pPr>
        <w:jc w:val="center"/>
      </w:pPr>
    </w:p>
    <w:p w14:paraId="34606D46" w14:textId="77777777" w:rsidR="004E3D21" w:rsidRPr="008040D1" w:rsidRDefault="004E3D21">
      <w:pPr>
        <w:jc w:val="center"/>
      </w:pPr>
    </w:p>
    <w:p w14:paraId="724CDFC8" w14:textId="77777777" w:rsidR="004E3D21" w:rsidRPr="008040D1" w:rsidRDefault="004E3D21">
      <w:pPr>
        <w:jc w:val="center"/>
      </w:pPr>
    </w:p>
    <w:p w14:paraId="0A31F532" w14:textId="77777777" w:rsidR="004E3D21" w:rsidRPr="008040D1" w:rsidRDefault="004E3D21">
      <w:pPr>
        <w:jc w:val="center"/>
      </w:pPr>
    </w:p>
    <w:p w14:paraId="39982441" w14:textId="77777777" w:rsidR="004E3D21" w:rsidRPr="008040D1" w:rsidRDefault="00637338">
      <w:pPr>
        <w:jc w:val="center"/>
      </w:pPr>
      <w:r w:rsidRPr="008040D1">
        <w:rPr>
          <w:b w:val="0"/>
        </w:rPr>
        <w:t>AVTOR/-ICA: ime in priimek avtorja naloge</w:t>
      </w:r>
    </w:p>
    <w:p w14:paraId="1CB3A815" w14:textId="77777777" w:rsidR="004E3D21" w:rsidRPr="008040D1" w:rsidRDefault="00637338">
      <w:pPr>
        <w:jc w:val="center"/>
      </w:pPr>
      <w:r w:rsidRPr="008040D1">
        <w:rPr>
          <w:b w:val="0"/>
          <w:color w:val="auto"/>
        </w:rPr>
        <w:t>PROGRAM: ime izobraževalnega programa</w:t>
      </w:r>
    </w:p>
    <w:p w14:paraId="3343F8A2" w14:textId="77777777" w:rsidR="004E3D21" w:rsidRPr="008040D1" w:rsidRDefault="00637338">
      <w:pPr>
        <w:jc w:val="center"/>
        <w:rPr>
          <w:b w:val="0"/>
          <w:color w:val="auto"/>
        </w:rPr>
      </w:pPr>
      <w:r w:rsidRPr="008040D1">
        <w:rPr>
          <w:b w:val="0"/>
          <w:color w:val="auto"/>
        </w:rPr>
        <w:t>MENTOR/-ICA: ime in priimek mentorja</w:t>
      </w:r>
    </w:p>
    <w:p w14:paraId="51A631DF" w14:textId="77777777" w:rsidR="004E3D21" w:rsidRPr="008040D1" w:rsidRDefault="004E3D21">
      <w:pPr>
        <w:rPr>
          <w:b w:val="0"/>
        </w:rPr>
      </w:pPr>
    </w:p>
    <w:p w14:paraId="6FD41BBD" w14:textId="77777777" w:rsidR="004E3D21" w:rsidRPr="008040D1" w:rsidRDefault="004E3D21">
      <w:pPr>
        <w:rPr>
          <w:b w:val="0"/>
        </w:rPr>
      </w:pPr>
    </w:p>
    <w:p w14:paraId="373918CC" w14:textId="77777777" w:rsidR="004E3D21" w:rsidRPr="008040D1" w:rsidRDefault="004E3D21">
      <w:pPr>
        <w:rPr>
          <w:b w:val="0"/>
        </w:rPr>
      </w:pPr>
    </w:p>
    <w:p w14:paraId="24791CC2" w14:textId="77777777" w:rsidR="004E3D21" w:rsidRPr="008040D1" w:rsidRDefault="00637338">
      <w:pPr>
        <w:jc w:val="center"/>
        <w:rPr>
          <w:b w:val="0"/>
        </w:rPr>
      </w:pPr>
      <w:r w:rsidRPr="008040D1">
        <w:rPr>
          <w:b w:val="0"/>
        </w:rPr>
        <w:t xml:space="preserve">Šempeter pri </w:t>
      </w:r>
      <w:r w:rsidRPr="008040D1">
        <w:rPr>
          <w:b w:val="0"/>
        </w:rPr>
        <w:t>Gorici, mesec leto</w:t>
      </w:r>
    </w:p>
    <w:p w14:paraId="5550FF5D" w14:textId="77777777" w:rsidR="004E3D21" w:rsidRPr="008040D1" w:rsidRDefault="004E3D21">
      <w:pPr>
        <w:pStyle w:val="ZAHVALA"/>
        <w:tabs>
          <w:tab w:val="center" w:pos="4393"/>
        </w:tabs>
      </w:pPr>
    </w:p>
    <w:p w14:paraId="1F61782A" w14:textId="77777777" w:rsidR="004E3D21" w:rsidRPr="008040D1" w:rsidRDefault="004E3D21">
      <w:pPr>
        <w:pStyle w:val="ZAHVALA"/>
      </w:pPr>
    </w:p>
    <w:p w14:paraId="794BB3E1" w14:textId="77777777" w:rsidR="004E3D21" w:rsidRPr="008040D1" w:rsidRDefault="00637338">
      <w:pPr>
        <w:pStyle w:val="ZAHVALA"/>
      </w:pPr>
      <w:r w:rsidRPr="008040D1">
        <w:lastRenderedPageBreak/>
        <w:t>ZAHVALA (neobvezno)</w:t>
      </w:r>
    </w:p>
    <w:p w14:paraId="6840A9A9" w14:textId="77777777" w:rsidR="004E3D21" w:rsidRPr="008040D1" w:rsidRDefault="00637338">
      <w:pPr>
        <w:pStyle w:val="BESEDILO"/>
        <w:jc w:val="left"/>
        <w:rPr>
          <w:rFonts w:ascii="Times New Roman" w:hAnsi="Times New Roman"/>
        </w:rPr>
      </w:pPr>
      <w:r w:rsidRPr="008040D1">
        <w:rPr>
          <w:rFonts w:ascii="Times New Roman" w:hAnsi="Times New Roman"/>
        </w:rPr>
        <w:t>Prostor za zahvalo. Prostor za zahvalo. Prostor za zahvalo. Prostor za zahvalo. Prostor za zahvalo. Prostor za zahvalo. Prostor za zahvalo. Prostor za zahvalo. Prostor za zahvalo. Prostor za zahvalo. Prostor za zahv</w:t>
      </w:r>
      <w:r w:rsidRPr="008040D1">
        <w:rPr>
          <w:rFonts w:ascii="Times New Roman" w:hAnsi="Times New Roman"/>
        </w:rPr>
        <w:t xml:space="preserve">alo. Prostor za zahvalo. Prostor za zahvalo. Prostor za zahvalo. Prostor za zahvalo. Prostor za zahvalo. Prostor za zahvalo. </w:t>
      </w:r>
    </w:p>
    <w:p w14:paraId="13B99A07" w14:textId="77777777" w:rsidR="004E3D21" w:rsidRPr="008040D1" w:rsidRDefault="004E3D21">
      <w:pPr>
        <w:pStyle w:val="BESEDILO"/>
        <w:jc w:val="left"/>
        <w:rPr>
          <w:rFonts w:ascii="Times New Roman" w:hAnsi="Times New Roman"/>
        </w:rPr>
      </w:pPr>
    </w:p>
    <w:p w14:paraId="5256CC05" w14:textId="77777777" w:rsidR="004E3D21" w:rsidRPr="008040D1" w:rsidRDefault="004E3D21">
      <w:pPr>
        <w:pStyle w:val="BESEDILO"/>
        <w:jc w:val="left"/>
        <w:rPr>
          <w:rFonts w:ascii="Times New Roman" w:hAnsi="Times New Roman"/>
        </w:rPr>
      </w:pPr>
    </w:p>
    <w:p w14:paraId="66DDAE9C" w14:textId="77777777" w:rsidR="004E3D21" w:rsidRPr="008040D1" w:rsidRDefault="004E3D21">
      <w:pPr>
        <w:pStyle w:val="BESEDILO"/>
        <w:jc w:val="left"/>
        <w:rPr>
          <w:rFonts w:ascii="Times New Roman" w:hAnsi="Times New Roman"/>
        </w:rPr>
      </w:pPr>
    </w:p>
    <w:p w14:paraId="61808BDC" w14:textId="77777777" w:rsidR="004E3D21" w:rsidRPr="008040D1" w:rsidRDefault="004E3D21">
      <w:pPr>
        <w:pStyle w:val="BESEDILO"/>
        <w:jc w:val="left"/>
        <w:rPr>
          <w:rFonts w:ascii="Times New Roman" w:hAnsi="Times New Roman"/>
        </w:rPr>
      </w:pPr>
    </w:p>
    <w:p w14:paraId="1B82540F" w14:textId="77777777" w:rsidR="004E3D21" w:rsidRPr="008040D1" w:rsidRDefault="004E3D21">
      <w:pPr>
        <w:pStyle w:val="BESEDILO"/>
        <w:jc w:val="left"/>
        <w:rPr>
          <w:rFonts w:ascii="Times New Roman" w:hAnsi="Times New Roman"/>
        </w:rPr>
      </w:pPr>
    </w:p>
    <w:p w14:paraId="71DF94D2" w14:textId="77777777" w:rsidR="004E3D21" w:rsidRPr="008040D1" w:rsidRDefault="004E3D21">
      <w:pPr>
        <w:pStyle w:val="BESEDILO"/>
        <w:jc w:val="left"/>
        <w:rPr>
          <w:rFonts w:ascii="Times New Roman" w:hAnsi="Times New Roman"/>
        </w:rPr>
      </w:pPr>
    </w:p>
    <w:p w14:paraId="295D202C" w14:textId="77777777" w:rsidR="004E3D21" w:rsidRPr="008040D1" w:rsidRDefault="004E3D21">
      <w:pPr>
        <w:pStyle w:val="BESEDILO"/>
        <w:jc w:val="left"/>
        <w:rPr>
          <w:rFonts w:ascii="Times New Roman" w:hAnsi="Times New Roman"/>
        </w:rPr>
      </w:pPr>
    </w:p>
    <w:p w14:paraId="74A7F067" w14:textId="77777777" w:rsidR="004E3D21" w:rsidRPr="008040D1" w:rsidRDefault="004E3D21">
      <w:pPr>
        <w:pStyle w:val="BESEDILO"/>
        <w:jc w:val="left"/>
        <w:rPr>
          <w:rFonts w:ascii="Times New Roman" w:hAnsi="Times New Roman"/>
        </w:rPr>
      </w:pPr>
    </w:p>
    <w:p w14:paraId="69BE9700" w14:textId="77777777" w:rsidR="004E3D21" w:rsidRPr="008040D1" w:rsidRDefault="004E3D21">
      <w:pPr>
        <w:pStyle w:val="BESEDILO"/>
        <w:jc w:val="left"/>
        <w:rPr>
          <w:rFonts w:ascii="Times New Roman" w:hAnsi="Times New Roman"/>
        </w:rPr>
      </w:pPr>
    </w:p>
    <w:p w14:paraId="4FB3D74E" w14:textId="77777777" w:rsidR="004E3D21" w:rsidRPr="008040D1" w:rsidRDefault="004E3D21">
      <w:pPr>
        <w:pStyle w:val="BESEDILO"/>
        <w:jc w:val="left"/>
        <w:rPr>
          <w:rFonts w:ascii="Times New Roman" w:hAnsi="Times New Roman"/>
        </w:rPr>
      </w:pPr>
    </w:p>
    <w:p w14:paraId="4157B24A" w14:textId="77777777" w:rsidR="004E3D21" w:rsidRPr="008040D1" w:rsidRDefault="004E3D21"/>
    <w:p w14:paraId="5C5F8A63" w14:textId="77777777" w:rsidR="004E3D21" w:rsidRPr="008040D1" w:rsidRDefault="004E3D21"/>
    <w:p w14:paraId="584CD912" w14:textId="77777777" w:rsidR="004E3D21" w:rsidRPr="008040D1" w:rsidRDefault="004E3D21"/>
    <w:p w14:paraId="173070F7" w14:textId="77777777" w:rsidR="004E3D21" w:rsidRPr="008040D1" w:rsidRDefault="004E3D21"/>
    <w:p w14:paraId="386A7D03" w14:textId="77777777" w:rsidR="004E3D21" w:rsidRPr="008040D1" w:rsidRDefault="004E3D21"/>
    <w:p w14:paraId="684AA84A" w14:textId="77777777" w:rsidR="004E3D21" w:rsidRPr="008040D1" w:rsidRDefault="004E3D21"/>
    <w:p w14:paraId="132714AC" w14:textId="77777777" w:rsidR="004E3D21" w:rsidRPr="008040D1" w:rsidRDefault="004E3D21"/>
    <w:p w14:paraId="5D50D2A4" w14:textId="77777777" w:rsidR="004E3D21" w:rsidRPr="008040D1" w:rsidRDefault="004E3D21"/>
    <w:p w14:paraId="00ADB459" w14:textId="77777777" w:rsidR="004E3D21" w:rsidRPr="008040D1" w:rsidRDefault="004E3D21"/>
    <w:p w14:paraId="22EC7AD9" w14:textId="77777777" w:rsidR="004E3D21" w:rsidRPr="008040D1" w:rsidRDefault="004E3D21"/>
    <w:p w14:paraId="6531995E" w14:textId="77777777" w:rsidR="004E3D21" w:rsidRPr="008040D1" w:rsidRDefault="004E3D21"/>
    <w:p w14:paraId="3AD59BE1" w14:textId="77777777" w:rsidR="004E3D21" w:rsidRPr="008040D1" w:rsidRDefault="004E3D21"/>
    <w:p w14:paraId="2FC9D81D" w14:textId="77777777" w:rsidR="004E3D21" w:rsidRPr="008040D1" w:rsidRDefault="00637338">
      <w:r w:rsidRPr="008040D1">
        <w:lastRenderedPageBreak/>
        <w:t>POVZETEK</w:t>
      </w:r>
    </w:p>
    <w:p w14:paraId="6D748E0D" w14:textId="77777777" w:rsidR="004E3D21" w:rsidRPr="008040D1" w:rsidRDefault="004E3D21"/>
    <w:p w14:paraId="2B7A676F"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Prostor za povzetek. Prostor za povzetek. Prostor za povzetek. Prostor za povzetek. Prostor za </w:t>
      </w:r>
      <w:r w:rsidRPr="008040D1">
        <w:rPr>
          <w:rFonts w:ascii="Times New Roman" w:hAnsi="Times New Roman"/>
        </w:rPr>
        <w:t>povzetek. Prostor za povzetek. Prostor za povzetek. Prostor za povzetek. Prostor za povzetek. Prostor za povzetek. Prostor za povzetek. Prostor za povzetek. Prostor za povzetek. Prostor za povzetek. Prostor za povzetek. Prostor za povzetek. Prostor za povz</w:t>
      </w:r>
      <w:r w:rsidRPr="008040D1">
        <w:rPr>
          <w:rFonts w:ascii="Times New Roman" w:hAnsi="Times New Roman"/>
        </w:rPr>
        <w:t>etek. Prostor za povzetek. Prostor za povzetek. Prostor za povzetek. Prostor za povzetek. Prostor za povzetek. Prostor za povzetek. Prostor za povzetek. Prostor za povzetek. Prostor za povzetek.</w:t>
      </w:r>
    </w:p>
    <w:p w14:paraId="11DED795" w14:textId="77777777" w:rsidR="004E3D21" w:rsidRPr="008040D1" w:rsidRDefault="004E3D21">
      <w:pPr>
        <w:pStyle w:val="BESEDILO"/>
        <w:jc w:val="left"/>
        <w:rPr>
          <w:rFonts w:ascii="Times New Roman" w:hAnsi="Times New Roman"/>
        </w:rPr>
      </w:pPr>
    </w:p>
    <w:p w14:paraId="2D0122D5" w14:textId="77777777" w:rsidR="004E3D21" w:rsidRPr="008040D1" w:rsidRDefault="004E3D21">
      <w:pPr>
        <w:pStyle w:val="BESEDILO"/>
        <w:jc w:val="left"/>
        <w:rPr>
          <w:rFonts w:ascii="Times New Roman" w:hAnsi="Times New Roman"/>
        </w:rPr>
      </w:pPr>
    </w:p>
    <w:p w14:paraId="1FA20598" w14:textId="77777777" w:rsidR="004E3D21" w:rsidRPr="008040D1" w:rsidRDefault="004E3D21">
      <w:pPr>
        <w:pStyle w:val="BESEDILO"/>
        <w:jc w:val="left"/>
        <w:rPr>
          <w:rFonts w:ascii="Times New Roman" w:hAnsi="Times New Roman"/>
        </w:rPr>
      </w:pPr>
    </w:p>
    <w:p w14:paraId="25BD653F" w14:textId="77777777" w:rsidR="004E3D21" w:rsidRPr="008040D1" w:rsidRDefault="004E3D21">
      <w:pPr>
        <w:pStyle w:val="BESEDILO"/>
        <w:jc w:val="left"/>
        <w:rPr>
          <w:rFonts w:ascii="Times New Roman" w:hAnsi="Times New Roman"/>
        </w:rPr>
      </w:pPr>
    </w:p>
    <w:p w14:paraId="6DE1F13C" w14:textId="77777777" w:rsidR="004E3D21" w:rsidRPr="008040D1" w:rsidRDefault="004E3D21"/>
    <w:p w14:paraId="0FF0725A" w14:textId="77777777" w:rsidR="004E3D21" w:rsidRPr="008040D1" w:rsidRDefault="004E3D21"/>
    <w:p w14:paraId="165F9B5F" w14:textId="77777777" w:rsidR="004E3D21" w:rsidRPr="008040D1" w:rsidRDefault="004E3D21"/>
    <w:p w14:paraId="6CD85996" w14:textId="77777777" w:rsidR="004E3D21" w:rsidRPr="008040D1" w:rsidRDefault="00637338">
      <w:pPr>
        <w:pStyle w:val="ZAHVALA"/>
      </w:pPr>
      <w:r w:rsidRPr="008040D1">
        <w:t>Ključne besede:</w:t>
      </w:r>
    </w:p>
    <w:p w14:paraId="42F1B3AC" w14:textId="77777777" w:rsidR="004E3D21" w:rsidRPr="008040D1" w:rsidRDefault="00637338">
      <w:pPr>
        <w:pStyle w:val="BESEDILO"/>
        <w:jc w:val="left"/>
        <w:rPr>
          <w:rFonts w:ascii="Times New Roman" w:hAnsi="Times New Roman"/>
        </w:rPr>
      </w:pPr>
      <w:r w:rsidRPr="008040D1">
        <w:rPr>
          <w:rFonts w:ascii="Times New Roman" w:hAnsi="Times New Roman"/>
        </w:rPr>
        <w:t>ključne besede, ključne besede, ključn</w:t>
      </w:r>
      <w:r w:rsidRPr="008040D1">
        <w:rPr>
          <w:rFonts w:ascii="Times New Roman" w:hAnsi="Times New Roman"/>
        </w:rPr>
        <w:t>e besede, ključne besede, ključne besede, ključne besede</w:t>
      </w:r>
    </w:p>
    <w:p w14:paraId="4D86A1C7" w14:textId="77777777" w:rsidR="004E3D21" w:rsidRPr="008040D1" w:rsidRDefault="004E3D21">
      <w:pPr>
        <w:pStyle w:val="BESEDILO"/>
        <w:jc w:val="left"/>
        <w:rPr>
          <w:rFonts w:ascii="Times New Roman" w:hAnsi="Times New Roman"/>
        </w:rPr>
      </w:pPr>
    </w:p>
    <w:p w14:paraId="40F93665" w14:textId="77777777" w:rsidR="004E3D21" w:rsidRPr="008040D1" w:rsidRDefault="004E3D21">
      <w:pPr>
        <w:pStyle w:val="BESEDILO"/>
        <w:jc w:val="left"/>
        <w:rPr>
          <w:rFonts w:ascii="Times New Roman" w:hAnsi="Times New Roman"/>
        </w:rPr>
      </w:pPr>
    </w:p>
    <w:p w14:paraId="33A89822" w14:textId="77777777" w:rsidR="004E3D21" w:rsidRPr="008040D1" w:rsidRDefault="004E3D21">
      <w:pPr>
        <w:pStyle w:val="BESEDILO"/>
        <w:jc w:val="left"/>
        <w:rPr>
          <w:rFonts w:ascii="Times New Roman" w:hAnsi="Times New Roman"/>
        </w:rPr>
      </w:pPr>
    </w:p>
    <w:p w14:paraId="65E12937" w14:textId="77777777" w:rsidR="004E3D21" w:rsidRPr="008040D1" w:rsidRDefault="004E3D21">
      <w:pPr>
        <w:pStyle w:val="BESEDILO"/>
        <w:jc w:val="left"/>
        <w:rPr>
          <w:rFonts w:ascii="Times New Roman" w:hAnsi="Times New Roman"/>
        </w:rPr>
      </w:pPr>
    </w:p>
    <w:p w14:paraId="09F70D28" w14:textId="77777777" w:rsidR="004E3D21" w:rsidRPr="008040D1" w:rsidRDefault="004E3D21">
      <w:pPr>
        <w:pStyle w:val="BESEDILO"/>
        <w:jc w:val="left"/>
        <w:rPr>
          <w:rFonts w:ascii="Times New Roman" w:hAnsi="Times New Roman"/>
        </w:rPr>
      </w:pPr>
    </w:p>
    <w:p w14:paraId="65C079C4" w14:textId="77777777" w:rsidR="004E3D21" w:rsidRPr="008040D1" w:rsidRDefault="004E3D21">
      <w:pPr>
        <w:pStyle w:val="ZAHVALA"/>
      </w:pPr>
    </w:p>
    <w:p w14:paraId="240C43EC" w14:textId="77777777" w:rsidR="004E3D21" w:rsidRPr="008040D1" w:rsidRDefault="004E3D21">
      <w:pPr>
        <w:pStyle w:val="ZAHVALA"/>
      </w:pPr>
    </w:p>
    <w:p w14:paraId="059687E9" w14:textId="77777777" w:rsidR="004E3D21" w:rsidRPr="008040D1" w:rsidRDefault="00637338">
      <w:pPr>
        <w:pStyle w:val="ZAHVALA"/>
      </w:pPr>
      <w:r w:rsidRPr="008040D1">
        <w:lastRenderedPageBreak/>
        <w:t>ABSTRACT</w:t>
      </w:r>
    </w:p>
    <w:p w14:paraId="7AE89A95" w14:textId="77777777" w:rsidR="004E3D21" w:rsidRPr="008040D1" w:rsidRDefault="00637338">
      <w:pPr>
        <w:pStyle w:val="BESEDILO"/>
        <w:jc w:val="left"/>
        <w:rPr>
          <w:rFonts w:ascii="Times New Roman" w:hAnsi="Times New Roman"/>
        </w:rPr>
      </w:pPr>
      <w:r w:rsidRPr="008040D1">
        <w:rPr>
          <w:rFonts w:ascii="Times New Roman" w:hAnsi="Times New Roman"/>
        </w:rPr>
        <w:t>Prostor za povzetek v angleščini. Prostor za povzetek v angleščini. Prostor za povzetek v angleščini. Prostor za povzetek v angleščini. Prostor za povzetek v angleščini. Prostor za po</w:t>
      </w:r>
      <w:r w:rsidRPr="008040D1">
        <w:rPr>
          <w:rFonts w:ascii="Times New Roman" w:hAnsi="Times New Roman"/>
        </w:rPr>
        <w:t>vzetek v angleščini. Prostor za povzetek v angleščini. Prostor za povzetek v angleščini. Prostor za povzetek v angleščini. Prostor za povzetek v angleščini. Prostor za povzetek v angleščini. Prostor za povzetek v angleščini. Prostor za povzetek v angleščin</w:t>
      </w:r>
      <w:r w:rsidRPr="008040D1">
        <w:rPr>
          <w:rFonts w:ascii="Times New Roman" w:hAnsi="Times New Roman"/>
        </w:rPr>
        <w:t xml:space="preserve">i. </w:t>
      </w:r>
    </w:p>
    <w:p w14:paraId="487F3506" w14:textId="77777777" w:rsidR="004E3D21" w:rsidRPr="008040D1" w:rsidRDefault="004E3D21">
      <w:pPr>
        <w:pStyle w:val="BESEDILO"/>
        <w:jc w:val="left"/>
        <w:rPr>
          <w:rFonts w:ascii="Times New Roman" w:hAnsi="Times New Roman"/>
          <w:u w:val="single"/>
        </w:rPr>
      </w:pPr>
    </w:p>
    <w:p w14:paraId="5321FA6D" w14:textId="77777777" w:rsidR="004E3D21" w:rsidRPr="008040D1" w:rsidRDefault="004E3D21">
      <w:pPr>
        <w:pStyle w:val="BESEDILO"/>
        <w:jc w:val="left"/>
        <w:rPr>
          <w:rFonts w:ascii="Times New Roman" w:hAnsi="Times New Roman"/>
          <w:u w:val="single"/>
        </w:rPr>
      </w:pPr>
    </w:p>
    <w:p w14:paraId="5990F9DE" w14:textId="77777777" w:rsidR="004E3D21" w:rsidRPr="008040D1" w:rsidRDefault="004E3D21">
      <w:pPr>
        <w:pStyle w:val="BESEDILO"/>
        <w:jc w:val="left"/>
        <w:rPr>
          <w:rFonts w:ascii="Times New Roman" w:hAnsi="Times New Roman"/>
          <w:u w:val="single"/>
        </w:rPr>
      </w:pPr>
    </w:p>
    <w:p w14:paraId="29CEA46C" w14:textId="77777777" w:rsidR="004E3D21" w:rsidRPr="008040D1" w:rsidRDefault="004E3D21">
      <w:pPr>
        <w:pStyle w:val="BESEDILO"/>
        <w:jc w:val="left"/>
        <w:rPr>
          <w:rFonts w:ascii="Times New Roman" w:hAnsi="Times New Roman"/>
          <w:u w:val="single"/>
        </w:rPr>
      </w:pPr>
    </w:p>
    <w:p w14:paraId="778696DA" w14:textId="77777777" w:rsidR="004E3D21" w:rsidRPr="008040D1" w:rsidRDefault="004E3D21"/>
    <w:p w14:paraId="01561E50" w14:textId="77777777" w:rsidR="004E3D21" w:rsidRPr="008040D1" w:rsidRDefault="004E3D21"/>
    <w:p w14:paraId="5FD592F1" w14:textId="77777777" w:rsidR="004E3D21" w:rsidRPr="008040D1" w:rsidRDefault="004E3D21"/>
    <w:p w14:paraId="1F730404" w14:textId="77777777" w:rsidR="004E3D21" w:rsidRPr="008040D1" w:rsidRDefault="004E3D21"/>
    <w:p w14:paraId="1A6DD1F1" w14:textId="77777777" w:rsidR="004E3D21" w:rsidRPr="008040D1" w:rsidRDefault="00637338">
      <w:pPr>
        <w:pStyle w:val="ZAHVALA"/>
      </w:pPr>
      <w:r w:rsidRPr="008040D1">
        <w:t>Key words:</w:t>
      </w:r>
    </w:p>
    <w:p w14:paraId="021BBEC8"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key words,  key words,  key words,  key words,  key words,  key words,  key words,  key words </w:t>
      </w:r>
    </w:p>
    <w:p w14:paraId="7D72A2EB" w14:textId="77777777" w:rsidR="004E3D21" w:rsidRPr="008040D1" w:rsidRDefault="004E3D21">
      <w:pPr>
        <w:pStyle w:val="BESEDILO"/>
        <w:jc w:val="left"/>
        <w:rPr>
          <w:rFonts w:ascii="Times New Roman" w:hAnsi="Times New Roman"/>
        </w:rPr>
      </w:pPr>
    </w:p>
    <w:p w14:paraId="31E10E48" w14:textId="77777777" w:rsidR="004E3D21" w:rsidRPr="008040D1" w:rsidRDefault="004E3D21">
      <w:pPr>
        <w:pStyle w:val="BESEDILO"/>
        <w:jc w:val="left"/>
        <w:rPr>
          <w:rFonts w:ascii="Times New Roman" w:hAnsi="Times New Roman"/>
        </w:rPr>
      </w:pPr>
    </w:p>
    <w:p w14:paraId="21EDA2C5" w14:textId="77777777" w:rsidR="004E3D21" w:rsidRPr="008040D1" w:rsidRDefault="004E3D21">
      <w:pPr>
        <w:pStyle w:val="ZAHVALA"/>
      </w:pPr>
    </w:p>
    <w:p w14:paraId="348A2567" w14:textId="77777777" w:rsidR="004E3D21" w:rsidRPr="008040D1" w:rsidRDefault="004E3D21">
      <w:pPr>
        <w:pStyle w:val="ZAHVALA"/>
      </w:pPr>
    </w:p>
    <w:p w14:paraId="32C99EFC" w14:textId="77777777" w:rsidR="004E3D21" w:rsidRPr="008040D1" w:rsidRDefault="004E3D21">
      <w:pPr>
        <w:pStyle w:val="ZAHVALA"/>
      </w:pPr>
    </w:p>
    <w:p w14:paraId="7BE4F6B8" w14:textId="77777777" w:rsidR="004E3D21" w:rsidRPr="008040D1" w:rsidRDefault="004E3D21">
      <w:pPr>
        <w:pStyle w:val="ZAHVALA"/>
      </w:pPr>
    </w:p>
    <w:p w14:paraId="19D9F47F" w14:textId="77777777" w:rsidR="004E3D21" w:rsidRPr="008040D1" w:rsidRDefault="004E3D21">
      <w:pPr>
        <w:pStyle w:val="ZAHVALA"/>
      </w:pPr>
    </w:p>
    <w:p w14:paraId="59856528" w14:textId="77777777" w:rsidR="004E3D21" w:rsidRPr="008040D1" w:rsidRDefault="00637338">
      <w:pPr>
        <w:pStyle w:val="ZAHVALA"/>
      </w:pPr>
      <w:r w:rsidRPr="008040D1">
        <w:lastRenderedPageBreak/>
        <w:t>KAZALO VSEBINE (obvezno)</w:t>
      </w:r>
    </w:p>
    <w:p w14:paraId="03CC8B6D" w14:textId="55889A1B" w:rsidR="00207BA3" w:rsidRPr="00207BA3" w:rsidRDefault="00637338">
      <w:pPr>
        <w:pStyle w:val="Kazalovsebine1"/>
        <w:rPr>
          <w:rFonts w:ascii="Times New Roman" w:eastAsiaTheme="minorEastAsia" w:hAnsi="Times New Roman"/>
          <w:b w:val="0"/>
          <w:noProof/>
          <w:color w:val="auto"/>
          <w:sz w:val="22"/>
          <w:szCs w:val="22"/>
          <w:lang w:eastAsia="sl-SI"/>
        </w:rPr>
      </w:pPr>
      <w:r w:rsidRPr="00207BA3">
        <w:rPr>
          <w:rFonts w:ascii="Times New Roman" w:hAnsi="Times New Roman"/>
        </w:rPr>
        <w:fldChar w:fldCharType="begin"/>
      </w:r>
      <w:r w:rsidRPr="00207BA3">
        <w:rPr>
          <w:rFonts w:ascii="Times New Roman" w:hAnsi="Times New Roman"/>
        </w:rPr>
        <w:instrText xml:space="preserve"> TOC \o "1-4" \u \h </w:instrText>
      </w:r>
      <w:r w:rsidRPr="00207BA3">
        <w:rPr>
          <w:rFonts w:ascii="Times New Roman" w:hAnsi="Times New Roman"/>
        </w:rPr>
        <w:fldChar w:fldCharType="separate"/>
      </w:r>
      <w:hyperlink w:anchor="_Toc146226230" w:history="1">
        <w:r w:rsidR="00207BA3" w:rsidRPr="00207BA3">
          <w:rPr>
            <w:rStyle w:val="Hiperpovezava"/>
            <w:rFonts w:ascii="Times New Roman" w:hAnsi="Times New Roman"/>
            <w:noProof/>
          </w:rPr>
          <w:t>1</w:t>
        </w:r>
        <w:r w:rsidR="00207BA3" w:rsidRPr="00207BA3">
          <w:rPr>
            <w:rFonts w:ascii="Times New Roman" w:eastAsiaTheme="minorEastAsia" w:hAnsi="Times New Roman"/>
            <w:b w:val="0"/>
            <w:noProof/>
            <w:color w:val="auto"/>
            <w:sz w:val="22"/>
            <w:szCs w:val="22"/>
            <w:lang w:eastAsia="sl-SI"/>
          </w:rPr>
          <w:tab/>
        </w:r>
        <w:r w:rsidR="00207BA3" w:rsidRPr="00207BA3">
          <w:rPr>
            <w:rStyle w:val="Hiperpovezava"/>
            <w:rFonts w:ascii="Times New Roman" w:hAnsi="Times New Roman"/>
            <w:noProof/>
          </w:rPr>
          <w:t>UVOD</w:t>
        </w:r>
        <w:r w:rsidR="00207BA3" w:rsidRPr="00207BA3">
          <w:rPr>
            <w:rFonts w:ascii="Times New Roman" w:hAnsi="Times New Roman"/>
            <w:noProof/>
          </w:rPr>
          <w:tab/>
        </w:r>
        <w:r w:rsidR="00207BA3" w:rsidRPr="00207BA3">
          <w:rPr>
            <w:rFonts w:ascii="Times New Roman" w:hAnsi="Times New Roman"/>
            <w:noProof/>
          </w:rPr>
          <w:fldChar w:fldCharType="begin"/>
        </w:r>
        <w:r w:rsidR="00207BA3" w:rsidRPr="00207BA3">
          <w:rPr>
            <w:rFonts w:ascii="Times New Roman" w:hAnsi="Times New Roman"/>
            <w:noProof/>
          </w:rPr>
          <w:instrText xml:space="preserve"> PAGEREF _Toc146226230 \h </w:instrText>
        </w:r>
        <w:r w:rsidR="00207BA3" w:rsidRPr="00207BA3">
          <w:rPr>
            <w:rFonts w:ascii="Times New Roman" w:hAnsi="Times New Roman"/>
            <w:noProof/>
          </w:rPr>
        </w:r>
        <w:r w:rsidR="00207BA3" w:rsidRPr="00207BA3">
          <w:rPr>
            <w:rFonts w:ascii="Times New Roman" w:hAnsi="Times New Roman"/>
            <w:noProof/>
          </w:rPr>
          <w:fldChar w:fldCharType="separate"/>
        </w:r>
        <w:r w:rsidR="00207BA3" w:rsidRPr="00207BA3">
          <w:rPr>
            <w:rFonts w:ascii="Times New Roman" w:hAnsi="Times New Roman"/>
            <w:noProof/>
          </w:rPr>
          <w:t>1</w:t>
        </w:r>
        <w:r w:rsidR="00207BA3" w:rsidRPr="00207BA3">
          <w:rPr>
            <w:rFonts w:ascii="Times New Roman" w:hAnsi="Times New Roman"/>
            <w:noProof/>
          </w:rPr>
          <w:fldChar w:fldCharType="end"/>
        </w:r>
      </w:hyperlink>
    </w:p>
    <w:p w14:paraId="590D909D" w14:textId="6CD475AE"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31" w:history="1">
        <w:r w:rsidRPr="00207BA3">
          <w:rPr>
            <w:rStyle w:val="Hiperpovezava"/>
            <w:rFonts w:ascii="Times New Roman" w:hAnsi="Times New Roman"/>
            <w:noProof/>
          </w:rPr>
          <w:t>2</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NASLOV POGLAVJA</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_Toc146226231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2</w:t>
        </w:r>
        <w:r w:rsidRPr="00207BA3">
          <w:rPr>
            <w:rFonts w:ascii="Times New Roman" w:hAnsi="Times New Roman"/>
            <w:noProof/>
          </w:rPr>
          <w:fldChar w:fldCharType="end"/>
        </w:r>
      </w:hyperlink>
    </w:p>
    <w:p w14:paraId="7871C3D4" w14:textId="3BE7FC03" w:rsidR="00207BA3" w:rsidRPr="00207BA3" w:rsidRDefault="00207BA3">
      <w:pPr>
        <w:pStyle w:val="Kazalovsebine2"/>
        <w:rPr>
          <w:rFonts w:ascii="Times New Roman" w:eastAsiaTheme="minorEastAsia" w:hAnsi="Times New Roman"/>
          <w:b w:val="0"/>
          <w:noProof/>
          <w:color w:val="auto"/>
          <w:sz w:val="22"/>
          <w:szCs w:val="22"/>
          <w:lang w:eastAsia="sl-SI"/>
        </w:rPr>
      </w:pPr>
      <w:hyperlink w:anchor="_Toc146226232" w:history="1">
        <w:r w:rsidRPr="00207BA3">
          <w:rPr>
            <w:rStyle w:val="Hiperpovezava"/>
            <w:rFonts w:ascii="Times New Roman" w:hAnsi="Times New Roman"/>
            <w:noProof/>
          </w:rPr>
          <w:t>2.1</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(PRVI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_Toc146226232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2</w:t>
        </w:r>
        <w:r w:rsidRPr="00207BA3">
          <w:rPr>
            <w:rFonts w:ascii="Times New Roman" w:hAnsi="Times New Roman"/>
            <w:noProof/>
          </w:rPr>
          <w:fldChar w:fldCharType="end"/>
        </w:r>
      </w:hyperlink>
    </w:p>
    <w:p w14:paraId="3F729254" w14:textId="5E60ACA0" w:rsidR="00207BA3" w:rsidRPr="00207BA3" w:rsidRDefault="00207BA3">
      <w:pPr>
        <w:pStyle w:val="Kazalovsebine2"/>
        <w:rPr>
          <w:rFonts w:ascii="Times New Roman" w:eastAsiaTheme="minorEastAsia" w:hAnsi="Times New Roman"/>
          <w:b w:val="0"/>
          <w:noProof/>
          <w:color w:val="auto"/>
          <w:sz w:val="22"/>
          <w:szCs w:val="22"/>
          <w:lang w:eastAsia="sl-SI"/>
        </w:rPr>
      </w:pPr>
      <w:hyperlink w:anchor="_Toc146226233" w:history="1">
        <w:r w:rsidRPr="00207BA3">
          <w:rPr>
            <w:rStyle w:val="Hiperpovezava"/>
            <w:rFonts w:ascii="Times New Roman" w:hAnsi="Times New Roman"/>
            <w:noProof/>
          </w:rPr>
          <w:t>2.2</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(PRVI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_Toc146226233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2</w:t>
        </w:r>
        <w:r w:rsidRPr="00207BA3">
          <w:rPr>
            <w:rFonts w:ascii="Times New Roman" w:hAnsi="Times New Roman"/>
            <w:noProof/>
          </w:rPr>
          <w:fldChar w:fldCharType="end"/>
        </w:r>
      </w:hyperlink>
    </w:p>
    <w:p w14:paraId="2964732A" w14:textId="1D137F72"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34" w:history="1">
        <w:r w:rsidRPr="00207BA3">
          <w:rPr>
            <w:rStyle w:val="Hiperpovezava"/>
            <w:rFonts w:ascii="Times New Roman" w:hAnsi="Times New Roman"/>
            <w:noProof/>
          </w:rPr>
          <w:t>3</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NASLOV POGLAVJA</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_Toc146226234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4</w:t>
        </w:r>
        <w:r w:rsidRPr="00207BA3">
          <w:rPr>
            <w:rFonts w:ascii="Times New Roman" w:hAnsi="Times New Roman"/>
            <w:noProof/>
          </w:rPr>
          <w:fldChar w:fldCharType="end"/>
        </w:r>
      </w:hyperlink>
    </w:p>
    <w:p w14:paraId="0DA2D326" w14:textId="31ACB5A9" w:rsidR="00207BA3" w:rsidRPr="00207BA3" w:rsidRDefault="00207BA3">
      <w:pPr>
        <w:pStyle w:val="Kazalovsebine2"/>
        <w:rPr>
          <w:rFonts w:ascii="Times New Roman" w:eastAsiaTheme="minorEastAsia" w:hAnsi="Times New Roman"/>
          <w:b w:val="0"/>
          <w:noProof/>
          <w:color w:val="auto"/>
          <w:sz w:val="22"/>
          <w:szCs w:val="22"/>
          <w:lang w:eastAsia="sl-SI"/>
        </w:rPr>
      </w:pPr>
      <w:hyperlink w:anchor="_Toc146226235" w:history="1">
        <w:r w:rsidRPr="00207BA3">
          <w:rPr>
            <w:rStyle w:val="Hiperpovezava"/>
            <w:rFonts w:ascii="Times New Roman" w:hAnsi="Times New Roman"/>
            <w:noProof/>
          </w:rPr>
          <w:t>3.1</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(PRVI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_Toc146226235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4</w:t>
        </w:r>
        <w:r w:rsidRPr="00207BA3">
          <w:rPr>
            <w:rFonts w:ascii="Times New Roman" w:hAnsi="Times New Roman"/>
            <w:noProof/>
          </w:rPr>
          <w:fldChar w:fldCharType="end"/>
        </w:r>
      </w:hyperlink>
    </w:p>
    <w:p w14:paraId="3A8B17D2" w14:textId="0A27C550" w:rsidR="00207BA3" w:rsidRPr="00207BA3" w:rsidRDefault="00207BA3">
      <w:pPr>
        <w:pStyle w:val="Kazalovsebine3"/>
        <w:rPr>
          <w:rFonts w:ascii="Times New Roman" w:eastAsiaTheme="minorEastAsia" w:hAnsi="Times New Roman"/>
          <w:b w:val="0"/>
          <w:noProof/>
          <w:color w:val="auto"/>
          <w:sz w:val="22"/>
          <w:szCs w:val="22"/>
          <w:lang w:eastAsia="sl-SI"/>
        </w:rPr>
      </w:pPr>
      <w:hyperlink w:anchor="_Toc146226236" w:history="1">
        <w:r w:rsidRPr="00207BA3">
          <w:rPr>
            <w:rStyle w:val="Hiperpovezava"/>
            <w:rFonts w:ascii="Times New Roman" w:hAnsi="Times New Roman"/>
            <w:noProof/>
          </w:rPr>
          <w:t>3.1.1</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(drugi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_Toc146226236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4</w:t>
        </w:r>
        <w:r w:rsidRPr="00207BA3">
          <w:rPr>
            <w:rFonts w:ascii="Times New Roman" w:hAnsi="Times New Roman"/>
            <w:noProof/>
          </w:rPr>
          <w:fldChar w:fldCharType="end"/>
        </w:r>
      </w:hyperlink>
    </w:p>
    <w:p w14:paraId="051DA3EA" w14:textId="3D1D734E" w:rsidR="00207BA3" w:rsidRPr="00207BA3" w:rsidRDefault="00207BA3">
      <w:pPr>
        <w:pStyle w:val="Kazalovsebine3"/>
        <w:rPr>
          <w:rFonts w:ascii="Times New Roman" w:eastAsiaTheme="minorEastAsia" w:hAnsi="Times New Roman"/>
          <w:b w:val="0"/>
          <w:noProof/>
          <w:color w:val="auto"/>
          <w:sz w:val="22"/>
          <w:szCs w:val="22"/>
          <w:lang w:eastAsia="sl-SI"/>
        </w:rPr>
      </w:pPr>
      <w:hyperlink w:anchor="_Toc146226237" w:history="1">
        <w:r w:rsidRPr="00207BA3">
          <w:rPr>
            <w:rStyle w:val="Hiperpovezava"/>
            <w:rFonts w:ascii="Times New Roman" w:hAnsi="Times New Roman"/>
            <w:noProof/>
          </w:rPr>
          <w:t>3.1.2</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(drugi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_Toc146226237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4</w:t>
        </w:r>
        <w:r w:rsidRPr="00207BA3">
          <w:rPr>
            <w:rFonts w:ascii="Times New Roman" w:hAnsi="Times New Roman"/>
            <w:noProof/>
          </w:rPr>
          <w:fldChar w:fldCharType="end"/>
        </w:r>
      </w:hyperlink>
    </w:p>
    <w:p w14:paraId="5D260C91" w14:textId="67D3AA36"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38" w:history="1">
        <w:r w:rsidRPr="00207BA3">
          <w:rPr>
            <w:rStyle w:val="Hiperpovezava"/>
            <w:rFonts w:ascii="Times New Roman" w:hAnsi="Times New Roman"/>
            <w:noProof/>
          </w:rPr>
          <w:t>4</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NASLOV POGLAVJA</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_Toc146226238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6</w:t>
        </w:r>
        <w:r w:rsidRPr="00207BA3">
          <w:rPr>
            <w:rFonts w:ascii="Times New Roman" w:hAnsi="Times New Roman"/>
            <w:noProof/>
          </w:rPr>
          <w:fldChar w:fldCharType="end"/>
        </w:r>
      </w:hyperlink>
    </w:p>
    <w:p w14:paraId="17BCF83C" w14:textId="68EC42ED" w:rsidR="00207BA3" w:rsidRPr="00207BA3" w:rsidRDefault="00207BA3">
      <w:pPr>
        <w:pStyle w:val="Kazalovsebine2"/>
        <w:rPr>
          <w:rFonts w:ascii="Times New Roman" w:eastAsiaTheme="minorEastAsia" w:hAnsi="Times New Roman"/>
          <w:b w:val="0"/>
          <w:noProof/>
          <w:color w:val="auto"/>
          <w:sz w:val="22"/>
          <w:szCs w:val="22"/>
          <w:lang w:eastAsia="sl-SI"/>
        </w:rPr>
      </w:pPr>
      <w:hyperlink w:anchor="_Toc146226239" w:history="1">
        <w:r w:rsidRPr="00207BA3">
          <w:rPr>
            <w:rStyle w:val="Hiperpovezava"/>
            <w:rFonts w:ascii="Times New Roman" w:hAnsi="Times New Roman"/>
            <w:noProof/>
          </w:rPr>
          <w:t>4.1</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(PRVI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_Toc146226239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6</w:t>
        </w:r>
        <w:r w:rsidRPr="00207BA3">
          <w:rPr>
            <w:rFonts w:ascii="Times New Roman" w:hAnsi="Times New Roman"/>
            <w:noProof/>
          </w:rPr>
          <w:fldChar w:fldCharType="end"/>
        </w:r>
      </w:hyperlink>
    </w:p>
    <w:p w14:paraId="478BDC4E" w14:textId="6F1366B5" w:rsidR="00207BA3" w:rsidRPr="00207BA3" w:rsidRDefault="00207BA3">
      <w:pPr>
        <w:pStyle w:val="Kazalovsebine3"/>
        <w:rPr>
          <w:rFonts w:ascii="Times New Roman" w:eastAsiaTheme="minorEastAsia" w:hAnsi="Times New Roman"/>
          <w:b w:val="0"/>
          <w:noProof/>
          <w:color w:val="auto"/>
          <w:sz w:val="22"/>
          <w:szCs w:val="22"/>
          <w:lang w:eastAsia="sl-SI"/>
        </w:rPr>
      </w:pPr>
      <w:hyperlink w:anchor="_Toc146226240" w:history="1">
        <w:r w:rsidRPr="00207BA3">
          <w:rPr>
            <w:rStyle w:val="Hiperpovezava"/>
            <w:rFonts w:ascii="Times New Roman" w:hAnsi="Times New Roman"/>
            <w:noProof/>
          </w:rPr>
          <w:t>4.1.1</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Podpoglavje (drugi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_Toc146226240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6</w:t>
        </w:r>
        <w:r w:rsidRPr="00207BA3">
          <w:rPr>
            <w:rFonts w:ascii="Times New Roman" w:hAnsi="Times New Roman"/>
            <w:noProof/>
          </w:rPr>
          <w:fldChar w:fldCharType="end"/>
        </w:r>
      </w:hyperlink>
    </w:p>
    <w:p w14:paraId="5B8F7340" w14:textId="624CAA49" w:rsidR="00207BA3" w:rsidRPr="00207BA3" w:rsidRDefault="00207BA3">
      <w:pPr>
        <w:pStyle w:val="Kazalovsebine4"/>
        <w:tabs>
          <w:tab w:val="left" w:pos="1760"/>
          <w:tab w:val="right" w:leader="dot" w:pos="8777"/>
        </w:tabs>
        <w:rPr>
          <w:rFonts w:ascii="Times New Roman" w:eastAsiaTheme="minorEastAsia" w:hAnsi="Times New Roman"/>
          <w:noProof/>
          <w:color w:val="auto"/>
          <w:sz w:val="22"/>
          <w:szCs w:val="22"/>
          <w:lang w:eastAsia="sl-SI"/>
        </w:rPr>
      </w:pPr>
      <w:hyperlink w:anchor="_Toc146226241" w:history="1">
        <w:r w:rsidRPr="00207BA3">
          <w:rPr>
            <w:rStyle w:val="Hiperpovezava"/>
            <w:rFonts w:ascii="Times New Roman" w:hAnsi="Times New Roman"/>
            <w:noProof/>
          </w:rPr>
          <w:t>4.1.1.1</w:t>
        </w:r>
        <w:r w:rsidRPr="00207BA3">
          <w:rPr>
            <w:rFonts w:ascii="Times New Roman" w:eastAsiaTheme="minorEastAsia" w:hAnsi="Times New Roman"/>
            <w:noProof/>
            <w:color w:val="auto"/>
            <w:sz w:val="22"/>
            <w:szCs w:val="22"/>
            <w:lang w:eastAsia="sl-SI"/>
          </w:rPr>
          <w:tab/>
        </w:r>
        <w:r w:rsidRPr="00207BA3">
          <w:rPr>
            <w:rStyle w:val="Hiperpovezava"/>
            <w:rFonts w:ascii="Times New Roman" w:hAnsi="Times New Roman"/>
            <w:noProof/>
          </w:rPr>
          <w:t>Podpoglavje (tretji nivo)</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_Toc146226241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6</w:t>
        </w:r>
        <w:r w:rsidRPr="00207BA3">
          <w:rPr>
            <w:rFonts w:ascii="Times New Roman" w:hAnsi="Times New Roman"/>
            <w:noProof/>
          </w:rPr>
          <w:fldChar w:fldCharType="end"/>
        </w:r>
      </w:hyperlink>
    </w:p>
    <w:p w14:paraId="29455311" w14:textId="0CC6E648"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42" w:history="1">
        <w:r w:rsidRPr="00207BA3">
          <w:rPr>
            <w:rStyle w:val="Hiperpovezava"/>
            <w:rFonts w:ascii="Times New Roman" w:hAnsi="Times New Roman"/>
            <w:noProof/>
          </w:rPr>
          <w:t>5</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ZAKLJUČEK</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_Toc146226242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7</w:t>
        </w:r>
        <w:r w:rsidRPr="00207BA3">
          <w:rPr>
            <w:rFonts w:ascii="Times New Roman" w:hAnsi="Times New Roman"/>
            <w:noProof/>
          </w:rPr>
          <w:fldChar w:fldCharType="end"/>
        </w:r>
      </w:hyperlink>
    </w:p>
    <w:p w14:paraId="63906D78" w14:textId="0F6810A5"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43" w:history="1">
        <w:r w:rsidRPr="00207BA3">
          <w:rPr>
            <w:rStyle w:val="Hiperpovezava"/>
            <w:rFonts w:ascii="Times New Roman" w:hAnsi="Times New Roman"/>
            <w:noProof/>
          </w:rPr>
          <w:t>6</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LITERATURA IN VIRI</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_Toc146226243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8</w:t>
        </w:r>
        <w:r w:rsidRPr="00207BA3">
          <w:rPr>
            <w:rFonts w:ascii="Times New Roman" w:hAnsi="Times New Roman"/>
            <w:noProof/>
          </w:rPr>
          <w:fldChar w:fldCharType="end"/>
        </w:r>
      </w:hyperlink>
    </w:p>
    <w:p w14:paraId="36C47A92" w14:textId="5140478A" w:rsidR="00207BA3" w:rsidRPr="00207BA3" w:rsidRDefault="00207BA3">
      <w:pPr>
        <w:pStyle w:val="Kazalovsebine1"/>
        <w:rPr>
          <w:rFonts w:ascii="Times New Roman" w:eastAsiaTheme="minorEastAsia" w:hAnsi="Times New Roman"/>
          <w:b w:val="0"/>
          <w:noProof/>
          <w:color w:val="auto"/>
          <w:sz w:val="22"/>
          <w:szCs w:val="22"/>
          <w:lang w:eastAsia="sl-SI"/>
        </w:rPr>
      </w:pPr>
      <w:hyperlink w:anchor="_Toc146226244" w:history="1">
        <w:r w:rsidRPr="00207BA3">
          <w:rPr>
            <w:rStyle w:val="Hiperpovezava"/>
            <w:rFonts w:ascii="Times New Roman" w:hAnsi="Times New Roman"/>
            <w:noProof/>
          </w:rPr>
          <w:t>7</w:t>
        </w:r>
        <w:r w:rsidRPr="00207BA3">
          <w:rPr>
            <w:rFonts w:ascii="Times New Roman" w:eastAsiaTheme="minorEastAsia" w:hAnsi="Times New Roman"/>
            <w:b w:val="0"/>
            <w:noProof/>
            <w:color w:val="auto"/>
            <w:sz w:val="22"/>
            <w:szCs w:val="22"/>
            <w:lang w:eastAsia="sl-SI"/>
          </w:rPr>
          <w:tab/>
        </w:r>
        <w:r w:rsidRPr="00207BA3">
          <w:rPr>
            <w:rStyle w:val="Hiperpovezava"/>
            <w:rFonts w:ascii="Times New Roman" w:hAnsi="Times New Roman"/>
            <w:noProof/>
          </w:rPr>
          <w:t>PRILOGE</w:t>
        </w:r>
        <w:r w:rsidRPr="00207BA3">
          <w:rPr>
            <w:rFonts w:ascii="Times New Roman" w:hAnsi="Times New Roman"/>
            <w:noProof/>
          </w:rPr>
          <w:tab/>
        </w:r>
        <w:r w:rsidRPr="00207BA3">
          <w:rPr>
            <w:rFonts w:ascii="Times New Roman" w:hAnsi="Times New Roman"/>
            <w:noProof/>
          </w:rPr>
          <w:fldChar w:fldCharType="begin"/>
        </w:r>
        <w:r w:rsidRPr="00207BA3">
          <w:rPr>
            <w:rFonts w:ascii="Times New Roman" w:hAnsi="Times New Roman"/>
            <w:noProof/>
          </w:rPr>
          <w:instrText xml:space="preserve"> PAGEREF _Toc146226244 \h </w:instrText>
        </w:r>
        <w:r w:rsidRPr="00207BA3">
          <w:rPr>
            <w:rFonts w:ascii="Times New Roman" w:hAnsi="Times New Roman"/>
            <w:noProof/>
          </w:rPr>
        </w:r>
        <w:r w:rsidRPr="00207BA3">
          <w:rPr>
            <w:rFonts w:ascii="Times New Roman" w:hAnsi="Times New Roman"/>
            <w:noProof/>
          </w:rPr>
          <w:fldChar w:fldCharType="separate"/>
        </w:r>
        <w:r w:rsidRPr="00207BA3">
          <w:rPr>
            <w:rFonts w:ascii="Times New Roman" w:hAnsi="Times New Roman"/>
            <w:noProof/>
          </w:rPr>
          <w:t>9</w:t>
        </w:r>
        <w:r w:rsidRPr="00207BA3">
          <w:rPr>
            <w:rFonts w:ascii="Times New Roman" w:hAnsi="Times New Roman"/>
            <w:noProof/>
          </w:rPr>
          <w:fldChar w:fldCharType="end"/>
        </w:r>
      </w:hyperlink>
    </w:p>
    <w:p w14:paraId="17B74DAC" w14:textId="2A9F150C" w:rsidR="004E3D21" w:rsidRPr="00207BA3" w:rsidRDefault="00637338">
      <w:r w:rsidRPr="00207BA3">
        <w:fldChar w:fldCharType="end"/>
      </w:r>
    </w:p>
    <w:p w14:paraId="6E2B7EF2" w14:textId="77777777" w:rsidR="004E3D21" w:rsidRPr="008040D1" w:rsidRDefault="004E3D21">
      <w:pPr>
        <w:pStyle w:val="NaslovTOC"/>
        <w:numPr>
          <w:ilvl w:val="0"/>
          <w:numId w:val="0"/>
        </w:numPr>
        <w:ind w:left="432" w:hanging="432"/>
        <w:outlineLvl w:val="9"/>
        <w:rPr>
          <w:rFonts w:ascii="Times New Roman" w:hAnsi="Times New Roman"/>
        </w:rPr>
      </w:pPr>
    </w:p>
    <w:p w14:paraId="15B2045A" w14:textId="77777777" w:rsidR="004E3D21" w:rsidRPr="008040D1" w:rsidRDefault="004E3D21"/>
    <w:p w14:paraId="695D9CAD" w14:textId="77777777" w:rsidR="004E3D21" w:rsidRPr="008040D1" w:rsidRDefault="00637338">
      <w:pPr>
        <w:pStyle w:val="BESEDILO"/>
        <w:jc w:val="left"/>
        <w:rPr>
          <w:rFonts w:ascii="Times New Roman" w:hAnsi="Times New Roman"/>
        </w:rPr>
      </w:pPr>
      <w:r w:rsidRPr="008040D1">
        <w:rPr>
          <w:rFonts w:ascii="Times New Roman" w:hAnsi="Times New Roman"/>
          <w:b/>
          <w:bCs/>
          <w:color w:val="0070C0"/>
        </w:rPr>
        <w:t xml:space="preserve">POMEMBNO: Med pisanjem naloge (najkasneje, ko smo nalogo zaključili) posodobimo kazalo! </w:t>
      </w:r>
    </w:p>
    <w:p w14:paraId="47508A97" w14:textId="77777777" w:rsidR="004E3D21" w:rsidRPr="008040D1" w:rsidRDefault="004E3D21">
      <w:pPr>
        <w:pStyle w:val="BESEDILO"/>
        <w:jc w:val="left"/>
        <w:rPr>
          <w:rFonts w:ascii="Times New Roman" w:hAnsi="Times New Roman"/>
        </w:rPr>
      </w:pPr>
    </w:p>
    <w:p w14:paraId="77E1925A" w14:textId="77777777" w:rsidR="004E3D21" w:rsidRPr="008040D1" w:rsidRDefault="004E3D21">
      <w:pPr>
        <w:pStyle w:val="BESEDILO"/>
        <w:jc w:val="left"/>
        <w:rPr>
          <w:rFonts w:ascii="Times New Roman" w:hAnsi="Times New Roman"/>
        </w:rPr>
      </w:pPr>
    </w:p>
    <w:p w14:paraId="23B87C2F" w14:textId="77777777" w:rsidR="004E3D21" w:rsidRPr="008040D1" w:rsidRDefault="004E3D21">
      <w:pPr>
        <w:pStyle w:val="BESEDILO"/>
        <w:keepNext/>
        <w:pageBreakBefore/>
        <w:jc w:val="left"/>
        <w:rPr>
          <w:rFonts w:ascii="Times New Roman" w:hAnsi="Times New Roman"/>
        </w:rPr>
      </w:pPr>
    </w:p>
    <w:p w14:paraId="7780E9B8" w14:textId="77777777" w:rsidR="004E3D21" w:rsidRPr="008040D1" w:rsidRDefault="00637338">
      <w:pPr>
        <w:pStyle w:val="ZAHVALA"/>
      </w:pPr>
      <w:r w:rsidRPr="008040D1">
        <w:t>KAZALO SLIK (neobvezno)</w:t>
      </w:r>
    </w:p>
    <w:p w14:paraId="27931F19" w14:textId="77777777" w:rsidR="004E3D21" w:rsidRPr="008040D1" w:rsidRDefault="00637338">
      <w:pPr>
        <w:pStyle w:val="Kazaloslik"/>
        <w:tabs>
          <w:tab w:val="right" w:leader="dot" w:pos="8777"/>
        </w:tabs>
        <w:rPr>
          <w:rFonts w:ascii="Times New Roman" w:hAnsi="Times New Roman"/>
        </w:rPr>
      </w:pPr>
      <w:hyperlink r:id="rId9" w:history="1">
        <w:r w:rsidRPr="008040D1">
          <w:rPr>
            <w:rStyle w:val="Hiperpovezava"/>
            <w:rFonts w:ascii="Times New Roman" w:hAnsi="Times New Roman"/>
            <w:bCs/>
          </w:rPr>
          <w:t>Slika 1:</w:t>
        </w:r>
        <w:r w:rsidRPr="008040D1">
          <w:rPr>
            <w:rStyle w:val="Hiperpovezava"/>
            <w:rFonts w:ascii="Times New Roman" w:hAnsi="Times New Roman"/>
            <w:bCs/>
          </w:rPr>
          <w:t xml:space="preserve"> Piccolo iz leta 1906 (Vir: Sitar, 1998 str. 23)</w:t>
        </w:r>
        <w:r w:rsidRPr="008040D1">
          <w:rPr>
            <w:rFonts w:ascii="Times New Roman" w:hAnsi="Times New Roman"/>
          </w:rPr>
          <w:tab/>
          <w:t>4</w:t>
        </w:r>
      </w:hyperlink>
    </w:p>
    <w:p w14:paraId="521CC13F" w14:textId="77777777" w:rsidR="004E3D21" w:rsidRPr="008040D1" w:rsidRDefault="004E3D21"/>
    <w:p w14:paraId="342E6C73" w14:textId="77777777" w:rsidR="004E3D21" w:rsidRPr="008040D1" w:rsidRDefault="00637338">
      <w:pPr>
        <w:pStyle w:val="BESEDILO"/>
        <w:jc w:val="left"/>
        <w:rPr>
          <w:rFonts w:ascii="Times New Roman" w:hAnsi="Times New Roman"/>
        </w:rPr>
      </w:pPr>
      <w:r w:rsidRPr="008040D1">
        <w:rPr>
          <w:rFonts w:ascii="Times New Roman" w:hAnsi="Times New Roman"/>
          <w:b/>
          <w:bCs/>
          <w:color w:val="0070C0"/>
        </w:rPr>
        <w:t xml:space="preserve">POMEMBNO: Med pisanjem naloge (najkasneje, ko smo nalogo zaključili) posodobimo kazalo. </w:t>
      </w:r>
    </w:p>
    <w:p w14:paraId="74033417" w14:textId="77777777" w:rsidR="004E3D21" w:rsidRPr="008040D1" w:rsidRDefault="004E3D21">
      <w:pPr>
        <w:pStyle w:val="BESEDILO"/>
        <w:jc w:val="left"/>
        <w:rPr>
          <w:rFonts w:ascii="Times New Roman" w:hAnsi="Times New Roman"/>
        </w:rPr>
      </w:pPr>
    </w:p>
    <w:p w14:paraId="39F25F06" w14:textId="77777777" w:rsidR="004E3D21" w:rsidRPr="008040D1" w:rsidRDefault="004E3D21">
      <w:pPr>
        <w:pStyle w:val="Napis"/>
        <w:rPr>
          <w:rFonts w:eastAsia="Times New Roman"/>
          <w:szCs w:val="28"/>
        </w:rPr>
      </w:pPr>
    </w:p>
    <w:p w14:paraId="22344F02" w14:textId="77777777" w:rsidR="004E3D21" w:rsidRPr="008040D1" w:rsidRDefault="00637338">
      <w:pPr>
        <w:pStyle w:val="ZAHVALA"/>
      </w:pPr>
      <w:r w:rsidRPr="008040D1">
        <w:t>KAZALO TABEL (neobvezno)</w:t>
      </w:r>
    </w:p>
    <w:p w14:paraId="4BC7D3CC" w14:textId="77777777" w:rsidR="004E3D21" w:rsidRPr="008040D1" w:rsidRDefault="00637338">
      <w:pPr>
        <w:pStyle w:val="Kazaloslik"/>
        <w:tabs>
          <w:tab w:val="right" w:leader="dot" w:pos="8777"/>
        </w:tabs>
        <w:rPr>
          <w:rFonts w:ascii="Times New Roman" w:hAnsi="Times New Roman"/>
        </w:rPr>
      </w:pPr>
      <w:hyperlink r:id="rId10" w:history="1">
        <w:r w:rsidRPr="008040D1">
          <w:rPr>
            <w:rStyle w:val="Hiperpovezava"/>
            <w:rFonts w:ascii="Times New Roman" w:hAnsi="Times New Roman"/>
          </w:rPr>
          <w:t>Tabela 1: Število dijakov</w:t>
        </w:r>
        <w:r w:rsidRPr="008040D1">
          <w:rPr>
            <w:rFonts w:ascii="Times New Roman" w:hAnsi="Times New Roman"/>
          </w:rPr>
          <w:tab/>
          <w:t>5</w:t>
        </w:r>
      </w:hyperlink>
    </w:p>
    <w:p w14:paraId="4C150B4E" w14:textId="77777777" w:rsidR="004E3D21" w:rsidRPr="008040D1" w:rsidRDefault="004E3D21"/>
    <w:p w14:paraId="5E5F9324" w14:textId="77777777" w:rsidR="004E3D21" w:rsidRPr="008040D1" w:rsidRDefault="00637338">
      <w:pPr>
        <w:pStyle w:val="BESEDILO"/>
        <w:jc w:val="left"/>
        <w:rPr>
          <w:rFonts w:ascii="Times New Roman" w:hAnsi="Times New Roman"/>
        </w:rPr>
      </w:pPr>
      <w:r w:rsidRPr="008040D1">
        <w:rPr>
          <w:rFonts w:ascii="Times New Roman" w:hAnsi="Times New Roman"/>
          <w:b/>
          <w:bCs/>
          <w:color w:val="0070C0"/>
        </w:rPr>
        <w:t xml:space="preserve">POMEMBNO: Med </w:t>
      </w:r>
      <w:r w:rsidRPr="008040D1">
        <w:rPr>
          <w:rFonts w:ascii="Times New Roman" w:hAnsi="Times New Roman"/>
          <w:b/>
          <w:bCs/>
          <w:color w:val="0070C0"/>
        </w:rPr>
        <w:t xml:space="preserve">pisanjem naloge (najkasneje, ko smo nalogo zaključili) posodobimo kazalo. </w:t>
      </w:r>
    </w:p>
    <w:p w14:paraId="139CA3D2" w14:textId="77777777" w:rsidR="004E3D21" w:rsidRPr="008040D1" w:rsidRDefault="004E3D21">
      <w:pPr>
        <w:pStyle w:val="KAZALO"/>
        <w:rPr>
          <w:rFonts w:ascii="Times New Roman" w:hAnsi="Times New Roman"/>
        </w:rPr>
      </w:pPr>
    </w:p>
    <w:p w14:paraId="7B457DA9" w14:textId="77777777" w:rsidR="004E3D21" w:rsidRPr="008040D1" w:rsidRDefault="004E3D21">
      <w:pPr>
        <w:pStyle w:val="KAZALO"/>
        <w:rPr>
          <w:rFonts w:ascii="Times New Roman" w:hAnsi="Times New Roman"/>
        </w:rPr>
      </w:pPr>
    </w:p>
    <w:p w14:paraId="33F2BC73" w14:textId="77777777" w:rsidR="004E3D21" w:rsidRPr="008040D1" w:rsidRDefault="00637338">
      <w:pPr>
        <w:pStyle w:val="ZAHVALA"/>
      </w:pPr>
      <w:r w:rsidRPr="008040D1">
        <w:t>KAZALO GRAFOV (neobvezno)</w:t>
      </w:r>
    </w:p>
    <w:p w14:paraId="02344B97" w14:textId="77777777" w:rsidR="004E3D21" w:rsidRPr="008040D1" w:rsidRDefault="00637338">
      <w:pPr>
        <w:pStyle w:val="Kazaloslik"/>
        <w:tabs>
          <w:tab w:val="right" w:leader="dot" w:pos="8777"/>
        </w:tabs>
        <w:rPr>
          <w:rFonts w:ascii="Times New Roman" w:hAnsi="Times New Roman"/>
        </w:rPr>
      </w:pPr>
      <w:hyperlink r:id="rId11" w:history="1">
        <w:r w:rsidRPr="008040D1">
          <w:rPr>
            <w:rStyle w:val="Hiperpovezava"/>
            <w:rFonts w:ascii="Times New Roman" w:hAnsi="Times New Roman"/>
          </w:rPr>
          <w:t>Graf 1: Faktor dielektričnih izgub po letih</w:t>
        </w:r>
        <w:r w:rsidRPr="008040D1">
          <w:rPr>
            <w:rFonts w:ascii="Times New Roman" w:hAnsi="Times New Roman"/>
          </w:rPr>
          <w:tab/>
          <w:t>7</w:t>
        </w:r>
      </w:hyperlink>
    </w:p>
    <w:p w14:paraId="2B44A218" w14:textId="77777777" w:rsidR="004E3D21" w:rsidRPr="008040D1" w:rsidRDefault="004E3D21"/>
    <w:p w14:paraId="030B3C14" w14:textId="77777777" w:rsidR="004E3D21" w:rsidRPr="008040D1" w:rsidRDefault="004E3D21">
      <w:pPr>
        <w:pStyle w:val="BESEDILO"/>
        <w:jc w:val="left"/>
        <w:rPr>
          <w:rFonts w:ascii="Times New Roman" w:hAnsi="Times New Roman"/>
          <w:color w:val="0070C0"/>
        </w:rPr>
      </w:pPr>
    </w:p>
    <w:p w14:paraId="610C8F13" w14:textId="77777777" w:rsidR="004E3D21" w:rsidRPr="008040D1" w:rsidRDefault="00637338">
      <w:pPr>
        <w:pStyle w:val="BESEDILO"/>
        <w:jc w:val="left"/>
        <w:rPr>
          <w:rFonts w:ascii="Times New Roman" w:hAnsi="Times New Roman"/>
          <w:b/>
          <w:bCs/>
          <w:color w:val="0070C0"/>
        </w:rPr>
        <w:sectPr w:rsidR="004E3D21" w:rsidRPr="008040D1">
          <w:headerReference w:type="default" r:id="rId12"/>
          <w:footerReference w:type="default" r:id="rId13"/>
          <w:pgSz w:w="11906" w:h="16838"/>
          <w:pgMar w:top="1418" w:right="1418" w:bottom="1418" w:left="1701" w:header="851" w:footer="851" w:gutter="0"/>
          <w:pgNumType w:start="1"/>
          <w:cols w:space="708"/>
        </w:sectPr>
      </w:pPr>
      <w:r w:rsidRPr="008040D1">
        <w:rPr>
          <w:rFonts w:ascii="Times New Roman" w:hAnsi="Times New Roman"/>
          <w:b/>
          <w:bCs/>
          <w:color w:val="0070C0"/>
        </w:rPr>
        <w:t>POMEMBNO: Med pisanjem naloge (najkasneje, ko smo nalogo zaključili) posod</w:t>
      </w:r>
      <w:r w:rsidRPr="008040D1">
        <w:rPr>
          <w:rFonts w:ascii="Times New Roman" w:hAnsi="Times New Roman"/>
          <w:b/>
          <w:bCs/>
          <w:color w:val="0070C0"/>
        </w:rPr>
        <w:t xml:space="preserve">obimo kazalo.  </w:t>
      </w:r>
    </w:p>
    <w:p w14:paraId="39D9B481" w14:textId="77777777" w:rsidR="004E3D21" w:rsidRPr="008040D1" w:rsidRDefault="00637338" w:rsidP="00207BA3">
      <w:pPr>
        <w:pStyle w:val="Naslov1"/>
      </w:pPr>
      <w:bookmarkStart w:id="0" w:name="_Toc478371477"/>
      <w:bookmarkStart w:id="1" w:name="_Toc478373031"/>
      <w:bookmarkStart w:id="2" w:name="_Toc478548542"/>
      <w:bookmarkStart w:id="3" w:name="_Toc479712225"/>
      <w:bookmarkStart w:id="4" w:name="_Toc57392667"/>
      <w:bookmarkStart w:id="5" w:name="_Toc57572844"/>
      <w:bookmarkStart w:id="6" w:name="_Toc57745313"/>
      <w:bookmarkStart w:id="7" w:name="_Toc146226230"/>
      <w:r w:rsidRPr="008040D1">
        <w:lastRenderedPageBreak/>
        <w:t>UVOD</w:t>
      </w:r>
      <w:bookmarkEnd w:id="0"/>
      <w:bookmarkEnd w:id="1"/>
      <w:bookmarkEnd w:id="2"/>
      <w:bookmarkEnd w:id="3"/>
      <w:bookmarkEnd w:id="4"/>
      <w:bookmarkEnd w:id="5"/>
      <w:bookmarkEnd w:id="6"/>
      <w:bookmarkEnd w:id="7"/>
    </w:p>
    <w:p w14:paraId="6FEE9938" w14:textId="77777777" w:rsidR="004E3D21" w:rsidRPr="008040D1" w:rsidRDefault="00637338">
      <w:pPr>
        <w:pStyle w:val="BESEDILO"/>
        <w:jc w:val="left"/>
        <w:rPr>
          <w:rFonts w:ascii="Times New Roman" w:hAnsi="Times New Roman"/>
        </w:rPr>
      </w:pPr>
      <w:r w:rsidRPr="008040D1">
        <w:rPr>
          <w:rFonts w:ascii="Times New Roman" w:hAnsi="Times New Roman"/>
        </w:rPr>
        <w:t>Prostor za uvod. Prostor za uvod. Prostor za uvod. Prostor za uvod. Prostor za uvod. Prostor za uvod. Prostor za uvod. Prostor za uvod. Prostor za uvod. Prostor za uvod. Prostor za uvod. Prostor za uvod. Prostor za uvod. Prostor za uvo</w:t>
      </w:r>
      <w:r w:rsidRPr="008040D1">
        <w:rPr>
          <w:rFonts w:ascii="Times New Roman" w:hAnsi="Times New Roman"/>
        </w:rPr>
        <w:t>d. Prostor za uvod. Prostor za uvod. Prostor za uvod. Prostor za uvod. Prostor za uvod. Prostor za uvod. Prostor za uvod. Prostor za uvod. Prostor za uvod. Prostor za uvod. Prostor za uvod. Prostor za uvod. Prostor za uvod. Prostor za uvod. Prostor za uvod</w:t>
      </w:r>
      <w:r w:rsidRPr="008040D1">
        <w:rPr>
          <w:rFonts w:ascii="Times New Roman" w:hAnsi="Times New Roman"/>
        </w:rPr>
        <w:t xml:space="preserve">. Prostor za uvod. Prostor za uvod. Prostor za uvod. Prostor za uvod. Prostor za uvod. Prostor za uvod. Prostor za uvod. Prostor za uvod. Prostor za uvod. </w:t>
      </w:r>
    </w:p>
    <w:p w14:paraId="2F78E9D0" w14:textId="77777777" w:rsidR="004E3D21" w:rsidRPr="008040D1" w:rsidRDefault="004E3D21">
      <w:pPr>
        <w:pStyle w:val="BESEDILO"/>
        <w:jc w:val="left"/>
        <w:rPr>
          <w:rFonts w:ascii="Times New Roman" w:hAnsi="Times New Roman"/>
        </w:rPr>
      </w:pPr>
    </w:p>
    <w:p w14:paraId="4CAE9CC4" w14:textId="77777777" w:rsidR="004E3D21" w:rsidRPr="008040D1" w:rsidRDefault="004E3D21">
      <w:pPr>
        <w:pStyle w:val="BESEDILO"/>
        <w:pageBreakBefore/>
        <w:jc w:val="left"/>
        <w:rPr>
          <w:rFonts w:ascii="Times New Roman" w:hAnsi="Times New Roman"/>
        </w:rPr>
      </w:pPr>
    </w:p>
    <w:p w14:paraId="61C0DAA0" w14:textId="77777777" w:rsidR="004E3D21" w:rsidRPr="008040D1" w:rsidRDefault="00637338" w:rsidP="00207BA3">
      <w:pPr>
        <w:pStyle w:val="Naslov1"/>
      </w:pPr>
      <w:bookmarkStart w:id="8" w:name="_Toc57572845"/>
      <w:bookmarkStart w:id="9" w:name="_Toc57745314"/>
      <w:bookmarkStart w:id="10" w:name="_Toc478371478"/>
      <w:bookmarkStart w:id="11" w:name="_Toc478373032"/>
      <w:bookmarkStart w:id="12" w:name="_Toc478548543"/>
      <w:bookmarkStart w:id="13" w:name="_Toc479712226"/>
      <w:bookmarkStart w:id="14" w:name="_Toc57392668"/>
      <w:bookmarkStart w:id="15" w:name="_Toc146226231"/>
      <w:r w:rsidRPr="008040D1">
        <w:t>NASLOV POGLAVJA</w:t>
      </w:r>
      <w:bookmarkEnd w:id="8"/>
      <w:bookmarkEnd w:id="9"/>
      <w:bookmarkEnd w:id="15"/>
      <w:r w:rsidRPr="008040D1">
        <w:t xml:space="preserve"> </w:t>
      </w:r>
      <w:bookmarkEnd w:id="10"/>
      <w:bookmarkEnd w:id="11"/>
      <w:bookmarkEnd w:id="12"/>
      <w:bookmarkEnd w:id="13"/>
      <w:bookmarkEnd w:id="14"/>
    </w:p>
    <w:p w14:paraId="3E901AA5" w14:textId="77777777" w:rsidR="004E3D21" w:rsidRPr="008040D1" w:rsidRDefault="00637338" w:rsidP="00207BA3">
      <w:pPr>
        <w:pStyle w:val="Naslov2"/>
        <w:rPr>
          <w:rFonts w:ascii="Times New Roman" w:hAnsi="Times New Roman"/>
        </w:rPr>
      </w:pPr>
      <w:bookmarkStart w:id="16" w:name="_Toc478031274"/>
      <w:bookmarkStart w:id="17" w:name="_Toc478031344"/>
      <w:bookmarkStart w:id="18" w:name="_Toc478371479"/>
      <w:bookmarkStart w:id="19" w:name="_Toc478373033"/>
      <w:bookmarkStart w:id="20" w:name="_Toc478548544"/>
      <w:bookmarkStart w:id="21" w:name="_Toc479712227"/>
      <w:bookmarkStart w:id="22" w:name="_Toc57392669"/>
      <w:bookmarkStart w:id="23" w:name="_Toc57572846"/>
      <w:bookmarkStart w:id="24" w:name="_Toc57745315"/>
      <w:bookmarkStart w:id="25" w:name="_Toc146226232"/>
      <w:r w:rsidRPr="008040D1">
        <w:rPr>
          <w:rFonts w:ascii="Times New Roman" w:hAnsi="Times New Roman"/>
        </w:rPr>
        <w:t xml:space="preserve">PODPOGLAVJE </w:t>
      </w:r>
      <w:bookmarkEnd w:id="16"/>
      <w:bookmarkEnd w:id="17"/>
      <w:bookmarkEnd w:id="18"/>
      <w:bookmarkEnd w:id="19"/>
      <w:bookmarkEnd w:id="20"/>
      <w:bookmarkEnd w:id="21"/>
      <w:bookmarkEnd w:id="22"/>
      <w:r w:rsidRPr="008040D1">
        <w:rPr>
          <w:rFonts w:ascii="Times New Roman" w:hAnsi="Times New Roman"/>
        </w:rPr>
        <w:t>(PRVI NIVO)</w:t>
      </w:r>
      <w:bookmarkEnd w:id="23"/>
      <w:bookmarkEnd w:id="24"/>
      <w:bookmarkEnd w:id="25"/>
    </w:p>
    <w:p w14:paraId="395B02B6"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Vsako poglavje ima lahko podpoglavja. Vsako poglavje ima </w:t>
      </w:r>
      <w:r w:rsidRPr="008040D1">
        <w:rPr>
          <w:rFonts w:ascii="Times New Roman" w:hAnsi="Times New Roman"/>
        </w:rPr>
        <w:t xml:space="preserve">lahko podpoglavja. Vsako poglavje ima lahko podpoglavja. Vsako poglavje ima lahko podpoglavja. Vsako poglavje ima lahko podpoglavja. Vsako poglavje ima lahko podpoglavja. </w:t>
      </w:r>
    </w:p>
    <w:p w14:paraId="7383C0A1" w14:textId="77777777" w:rsidR="004E3D21" w:rsidRPr="008040D1" w:rsidRDefault="004E3D21">
      <w:pPr>
        <w:pStyle w:val="BESEDILO"/>
        <w:jc w:val="left"/>
        <w:rPr>
          <w:rFonts w:ascii="Times New Roman" w:hAnsi="Times New Roman"/>
          <w:color w:val="0070C0"/>
        </w:rPr>
      </w:pPr>
    </w:p>
    <w:p w14:paraId="2081C964" w14:textId="77777777" w:rsidR="004E3D21" w:rsidRPr="008040D1" w:rsidRDefault="00637338">
      <w:pPr>
        <w:pStyle w:val="BESEDILO"/>
        <w:jc w:val="left"/>
        <w:rPr>
          <w:rFonts w:ascii="Times New Roman" w:hAnsi="Times New Roman"/>
        </w:rPr>
      </w:pPr>
      <w:r w:rsidRPr="008040D1">
        <w:rPr>
          <w:rFonts w:ascii="Times New Roman" w:hAnsi="Times New Roman"/>
          <w:color w:val="0070C0"/>
        </w:rPr>
        <w:t xml:space="preserve">V besedilo lahko vstavljamo slike/tabele/grafe. Ko smo </w:t>
      </w:r>
      <w:r w:rsidRPr="008040D1">
        <w:rPr>
          <w:rFonts w:ascii="Times New Roman" w:hAnsi="Times New Roman"/>
          <w:color w:val="0070C0"/>
          <w:u w:val="single"/>
        </w:rPr>
        <w:t>sliko</w:t>
      </w:r>
      <w:r w:rsidRPr="008040D1">
        <w:rPr>
          <w:rFonts w:ascii="Times New Roman" w:hAnsi="Times New Roman"/>
          <w:color w:val="0070C0"/>
        </w:rPr>
        <w:t xml:space="preserve"> vstavili, kliknemo nan</w:t>
      </w:r>
      <w:r w:rsidRPr="008040D1">
        <w:rPr>
          <w:rFonts w:ascii="Times New Roman" w:hAnsi="Times New Roman"/>
          <w:color w:val="0070C0"/>
        </w:rPr>
        <w:t xml:space="preserve">jo z desno tipko na miški, izberemo Vstavi napis in nato ustrezno Oznako. Nato napišemo naslov slike in vir. </w:t>
      </w:r>
    </w:p>
    <w:p w14:paraId="2E17C032" w14:textId="77777777" w:rsidR="004E3D21" w:rsidRPr="008040D1" w:rsidRDefault="00637338">
      <w:pPr>
        <w:pStyle w:val="BESEDILO"/>
        <w:jc w:val="left"/>
        <w:rPr>
          <w:rFonts w:ascii="Times New Roman" w:hAnsi="Times New Roman"/>
          <w:color w:val="0070C0"/>
        </w:rPr>
      </w:pPr>
      <w:r w:rsidRPr="008040D1">
        <w:rPr>
          <w:rFonts w:ascii="Times New Roman" w:hAnsi="Times New Roman"/>
          <w:color w:val="0070C0"/>
        </w:rPr>
        <w:t>Primer:</w:t>
      </w:r>
    </w:p>
    <w:p w14:paraId="603500D9" w14:textId="77777777" w:rsidR="004E3D21" w:rsidRPr="008040D1" w:rsidRDefault="004E3D21"/>
    <w:p w14:paraId="6C6E77FF" w14:textId="77777777" w:rsidR="004E3D21" w:rsidRPr="008040D1" w:rsidRDefault="00637338">
      <w:pPr>
        <w:pStyle w:val="Telobesedila"/>
        <w:keepNext/>
      </w:pPr>
      <w:r w:rsidRPr="008040D1">
        <w:rPr>
          <w:noProof/>
          <w:sz w:val="20"/>
          <w:lang w:eastAsia="sl-SI"/>
        </w:rPr>
        <w:drawing>
          <wp:inline distT="0" distB="0" distL="0" distR="0" wp14:anchorId="0E3D6C10" wp14:editId="65676219">
            <wp:extent cx="2226829" cy="2103120"/>
            <wp:effectExtent l="0" t="0" r="2021" b="0"/>
            <wp:docPr id="2" name="image2.jpe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226829" cy="2103120"/>
                    </a:xfrm>
                    <a:prstGeom prst="rect">
                      <a:avLst/>
                    </a:prstGeom>
                    <a:noFill/>
                    <a:ln>
                      <a:noFill/>
                      <a:prstDash/>
                    </a:ln>
                  </pic:spPr>
                </pic:pic>
              </a:graphicData>
            </a:graphic>
          </wp:inline>
        </w:drawing>
      </w:r>
    </w:p>
    <w:p w14:paraId="64FE5271" w14:textId="77777777" w:rsidR="004E3D21" w:rsidRPr="008040D1" w:rsidRDefault="004E3D21">
      <w:pPr>
        <w:pStyle w:val="Telobesedila"/>
        <w:keepNext/>
      </w:pPr>
    </w:p>
    <w:p w14:paraId="0BADACF8" w14:textId="77777777" w:rsidR="004E3D21" w:rsidRPr="008040D1" w:rsidRDefault="00637338">
      <w:pPr>
        <w:pStyle w:val="Napis"/>
      </w:pPr>
      <w:bookmarkStart w:id="26" w:name="_Toc57498076"/>
      <w:r w:rsidRPr="008040D1">
        <w:rPr>
          <w:b w:val="0"/>
          <w:bCs/>
          <w:i w:val="0"/>
          <w:iCs w:val="0"/>
          <w:sz w:val="24"/>
          <w:szCs w:val="24"/>
        </w:rPr>
        <w:t>Slika 1: Piccolo iz leta 1906 (Vir: Sitar, 1998 str. 23)</w:t>
      </w:r>
      <w:bookmarkEnd w:id="26"/>
    </w:p>
    <w:p w14:paraId="20D1597F" w14:textId="77777777" w:rsidR="004E3D21" w:rsidRPr="008040D1" w:rsidRDefault="004E3D21">
      <w:pPr>
        <w:pStyle w:val="Telobesedila"/>
        <w:spacing w:before="140"/>
        <w:ind w:left="2318" w:right="2035"/>
      </w:pPr>
    </w:p>
    <w:p w14:paraId="1A6327D8" w14:textId="77777777" w:rsidR="004E3D21" w:rsidRPr="008040D1" w:rsidRDefault="00637338" w:rsidP="00207BA3">
      <w:pPr>
        <w:pStyle w:val="Naslov2"/>
        <w:rPr>
          <w:rFonts w:ascii="Times New Roman" w:hAnsi="Times New Roman"/>
        </w:rPr>
      </w:pPr>
      <w:bookmarkStart w:id="27" w:name="_Toc478031275"/>
      <w:bookmarkStart w:id="28" w:name="_Toc478031345"/>
      <w:bookmarkStart w:id="29" w:name="_Toc478371480"/>
      <w:bookmarkStart w:id="30" w:name="_Toc478373034"/>
      <w:bookmarkStart w:id="31" w:name="_Toc478548545"/>
      <w:bookmarkStart w:id="32" w:name="_Toc479712228"/>
      <w:bookmarkStart w:id="33" w:name="_Toc57392670"/>
      <w:bookmarkStart w:id="34" w:name="_Toc57572847"/>
      <w:bookmarkStart w:id="35" w:name="_Toc57745316"/>
      <w:bookmarkStart w:id="36" w:name="_Toc146226233"/>
      <w:r w:rsidRPr="008040D1">
        <w:rPr>
          <w:rFonts w:ascii="Times New Roman" w:hAnsi="Times New Roman"/>
        </w:rPr>
        <w:t xml:space="preserve">PODPOGLAVJE </w:t>
      </w:r>
      <w:bookmarkEnd w:id="27"/>
      <w:bookmarkEnd w:id="28"/>
      <w:bookmarkEnd w:id="29"/>
      <w:bookmarkEnd w:id="30"/>
      <w:bookmarkEnd w:id="31"/>
      <w:bookmarkEnd w:id="32"/>
      <w:bookmarkEnd w:id="33"/>
      <w:r w:rsidRPr="008040D1">
        <w:rPr>
          <w:rFonts w:ascii="Times New Roman" w:hAnsi="Times New Roman"/>
        </w:rPr>
        <w:t>(PRVI NIVO)</w:t>
      </w:r>
      <w:bookmarkEnd w:id="34"/>
      <w:bookmarkEnd w:id="35"/>
      <w:bookmarkEnd w:id="36"/>
    </w:p>
    <w:p w14:paraId="68FC409D"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Vsako poglavje ima lahko podpoglavja. Vsako </w:t>
      </w:r>
      <w:r w:rsidRPr="008040D1">
        <w:rPr>
          <w:rFonts w:ascii="Times New Roman" w:hAnsi="Times New Roman"/>
        </w:rPr>
        <w:t>poglavje ima lahko podpoglavja. Vsako poglavje ima lahko podpoglavja. Vsako poglavje ima lahko podpoglavja. Vsako poglavje ima lahko podpoglavja. Vsako poglavje ima lahko podpoglavja. Vsako poglavje ima lahko podpoglavja. Vsako poglavje ima lahko podpoglav</w:t>
      </w:r>
      <w:r w:rsidRPr="008040D1">
        <w:rPr>
          <w:rFonts w:ascii="Times New Roman" w:hAnsi="Times New Roman"/>
        </w:rPr>
        <w:t xml:space="preserve">ja. Vsako poglavje ima lahko podpoglavja. </w:t>
      </w:r>
    </w:p>
    <w:p w14:paraId="3047BB40" w14:textId="77777777" w:rsidR="004E3D21" w:rsidRPr="008040D1" w:rsidRDefault="00637338">
      <w:pPr>
        <w:pStyle w:val="BESEDILO"/>
        <w:jc w:val="left"/>
        <w:rPr>
          <w:rFonts w:ascii="Times New Roman" w:hAnsi="Times New Roman"/>
        </w:rPr>
      </w:pPr>
      <w:r w:rsidRPr="008040D1">
        <w:rPr>
          <w:rFonts w:ascii="Times New Roman" w:hAnsi="Times New Roman"/>
          <w:color w:val="0070C0"/>
        </w:rPr>
        <w:lastRenderedPageBreak/>
        <w:t xml:space="preserve">V besedilo lahko vstavljamo slike/tabele/grafe. Ko smo </w:t>
      </w:r>
      <w:r w:rsidRPr="008040D1">
        <w:rPr>
          <w:rFonts w:ascii="Times New Roman" w:hAnsi="Times New Roman"/>
          <w:color w:val="0070C0"/>
          <w:u w:val="single"/>
        </w:rPr>
        <w:t>tabelo</w:t>
      </w:r>
      <w:r w:rsidRPr="008040D1">
        <w:rPr>
          <w:rFonts w:ascii="Times New Roman" w:hAnsi="Times New Roman"/>
          <w:color w:val="0070C0"/>
        </w:rPr>
        <w:t xml:space="preserve"> vstavili/izdelali, jo označimo (obarvamo), kliknemo nanjo z desno tipko na miški, izberemo Vstavi napis in nato ustrezno Oznako. Nato napišemo naslov t</w:t>
      </w:r>
      <w:r w:rsidRPr="008040D1">
        <w:rPr>
          <w:rFonts w:ascii="Times New Roman" w:hAnsi="Times New Roman"/>
          <w:color w:val="0070C0"/>
        </w:rPr>
        <w:t xml:space="preserve">abele in vir. </w:t>
      </w:r>
    </w:p>
    <w:p w14:paraId="4AE75586" w14:textId="77777777" w:rsidR="004E3D21" w:rsidRPr="008040D1" w:rsidRDefault="00637338">
      <w:pPr>
        <w:pStyle w:val="BESEDILO"/>
        <w:jc w:val="left"/>
        <w:rPr>
          <w:rFonts w:ascii="Times New Roman" w:hAnsi="Times New Roman"/>
          <w:color w:val="0070C0"/>
        </w:rPr>
      </w:pPr>
      <w:r w:rsidRPr="008040D1">
        <w:rPr>
          <w:rFonts w:ascii="Times New Roman" w:hAnsi="Times New Roman"/>
          <w:color w:val="0070C0"/>
        </w:rPr>
        <w:t>Primer:</w:t>
      </w:r>
    </w:p>
    <w:p w14:paraId="27C8D644" w14:textId="77777777" w:rsidR="004E3D21" w:rsidRPr="008040D1" w:rsidRDefault="004E3D21">
      <w:pPr>
        <w:pStyle w:val="Telobesedila"/>
        <w:spacing w:before="8"/>
        <w:rPr>
          <w:sz w:val="12"/>
        </w:rPr>
      </w:pPr>
    </w:p>
    <w:p w14:paraId="5ED0A759" w14:textId="77777777" w:rsidR="004E3D21" w:rsidRPr="008040D1" w:rsidRDefault="004E3D21">
      <w:pPr>
        <w:pStyle w:val="Napis"/>
        <w:keepNext/>
      </w:pPr>
    </w:p>
    <w:tbl>
      <w:tblPr>
        <w:tblW w:w="6876" w:type="dxa"/>
        <w:tblInd w:w="988" w:type="dxa"/>
        <w:tblLayout w:type="fixed"/>
        <w:tblCellMar>
          <w:left w:w="10" w:type="dxa"/>
          <w:right w:w="10" w:type="dxa"/>
        </w:tblCellMar>
        <w:tblLook w:val="0000" w:firstRow="0" w:lastRow="0" w:firstColumn="0" w:lastColumn="0" w:noHBand="0" w:noVBand="0"/>
      </w:tblPr>
      <w:tblGrid>
        <w:gridCol w:w="2268"/>
        <w:gridCol w:w="2126"/>
        <w:gridCol w:w="2482"/>
      </w:tblGrid>
      <w:tr w:rsidR="004E3D21" w:rsidRPr="008040D1" w14:paraId="700344C9" w14:textId="77777777">
        <w:tblPrEx>
          <w:tblCellMar>
            <w:top w:w="0" w:type="dxa"/>
            <w:bottom w:w="0" w:type="dxa"/>
          </w:tblCellMar>
        </w:tblPrEx>
        <w:trPr>
          <w:trHeight w:val="551"/>
        </w:trPr>
        <w:tc>
          <w:tcPr>
            <w:tcW w:w="2268" w:type="dxa"/>
            <w:tcBorders>
              <w:top w:val="single" w:sz="4" w:space="0" w:color="000000"/>
              <w:left w:val="single" w:sz="4" w:space="0" w:color="000000"/>
              <w:bottom w:val="single" w:sz="4" w:space="0" w:color="000000"/>
              <w:right w:val="single" w:sz="4" w:space="0" w:color="000000"/>
            </w:tcBorders>
            <w:shd w:val="clear" w:color="auto" w:fill="993366"/>
            <w:tcMar>
              <w:top w:w="0" w:type="dxa"/>
              <w:left w:w="0" w:type="dxa"/>
              <w:bottom w:w="0" w:type="dxa"/>
              <w:right w:w="0" w:type="dxa"/>
            </w:tcMar>
            <w:vAlign w:val="center"/>
          </w:tcPr>
          <w:p w14:paraId="05B0E777" w14:textId="77777777" w:rsidR="004E3D21" w:rsidRPr="008040D1" w:rsidRDefault="00637338">
            <w:pPr>
              <w:pStyle w:val="TableParagraph"/>
              <w:spacing w:line="276" w:lineRule="exact"/>
              <w:ind w:left="408" w:right="168" w:hanging="215"/>
              <w:jc w:val="left"/>
              <w:rPr>
                <w:b/>
                <w:sz w:val="24"/>
                <w:lang w:val="en-US"/>
              </w:rPr>
            </w:pPr>
            <w:r w:rsidRPr="008040D1">
              <w:rPr>
                <w:b/>
                <w:sz w:val="24"/>
                <w:lang w:val="en-US"/>
              </w:rPr>
              <w:t>Število dijakov po letnikih</w:t>
            </w:r>
          </w:p>
        </w:tc>
        <w:tc>
          <w:tcPr>
            <w:tcW w:w="2126" w:type="dxa"/>
            <w:tcBorders>
              <w:top w:val="single" w:sz="4" w:space="0" w:color="000000"/>
              <w:left w:val="single" w:sz="4" w:space="0" w:color="000000"/>
              <w:bottom w:val="single" w:sz="4" w:space="0" w:color="000000"/>
              <w:right w:val="single" w:sz="4" w:space="0" w:color="000000"/>
            </w:tcBorders>
            <w:shd w:val="clear" w:color="auto" w:fill="993366"/>
            <w:tcMar>
              <w:top w:w="0" w:type="dxa"/>
              <w:left w:w="0" w:type="dxa"/>
              <w:bottom w:w="0" w:type="dxa"/>
              <w:right w:w="0" w:type="dxa"/>
            </w:tcMar>
            <w:vAlign w:val="center"/>
          </w:tcPr>
          <w:p w14:paraId="6EAC6372" w14:textId="77777777" w:rsidR="004E3D21" w:rsidRPr="008040D1" w:rsidRDefault="00637338">
            <w:pPr>
              <w:pStyle w:val="TableParagraph"/>
              <w:spacing w:line="276" w:lineRule="exact"/>
              <w:ind w:left="489" w:firstLine="72"/>
              <w:jc w:val="left"/>
              <w:rPr>
                <w:b/>
                <w:sz w:val="24"/>
                <w:lang w:val="en-US"/>
              </w:rPr>
            </w:pPr>
            <w:r w:rsidRPr="008040D1">
              <w:rPr>
                <w:b/>
                <w:sz w:val="24"/>
                <w:lang w:val="en-US"/>
              </w:rPr>
              <w:t>tehniška gimnazija</w:t>
            </w:r>
          </w:p>
        </w:tc>
        <w:tc>
          <w:tcPr>
            <w:tcW w:w="2482" w:type="dxa"/>
            <w:tcBorders>
              <w:top w:val="single" w:sz="4" w:space="0" w:color="000000"/>
              <w:left w:val="single" w:sz="4" w:space="0" w:color="000000"/>
              <w:bottom w:val="single" w:sz="4" w:space="0" w:color="000000"/>
              <w:right w:val="single" w:sz="4" w:space="0" w:color="000000"/>
            </w:tcBorders>
            <w:shd w:val="clear" w:color="auto" w:fill="993366"/>
            <w:tcMar>
              <w:top w:w="0" w:type="dxa"/>
              <w:left w:w="0" w:type="dxa"/>
              <w:bottom w:w="0" w:type="dxa"/>
              <w:right w:w="0" w:type="dxa"/>
            </w:tcMar>
            <w:vAlign w:val="center"/>
          </w:tcPr>
          <w:p w14:paraId="666FF47D" w14:textId="77777777" w:rsidR="004E3D21" w:rsidRPr="008040D1" w:rsidRDefault="00637338">
            <w:pPr>
              <w:pStyle w:val="TableParagraph"/>
              <w:spacing w:line="276" w:lineRule="exact"/>
              <w:ind w:left="502" w:right="161" w:hanging="315"/>
              <w:jc w:val="left"/>
              <w:rPr>
                <w:b/>
                <w:sz w:val="24"/>
                <w:lang w:val="en-US"/>
              </w:rPr>
            </w:pPr>
            <w:r w:rsidRPr="008040D1">
              <w:rPr>
                <w:b/>
                <w:sz w:val="24"/>
                <w:lang w:val="en-US"/>
              </w:rPr>
              <w:t>računalniški tehnik</w:t>
            </w:r>
          </w:p>
        </w:tc>
      </w:tr>
      <w:tr w:rsidR="004E3D21" w:rsidRPr="008040D1" w14:paraId="23C05AED" w14:textId="77777777">
        <w:tblPrEx>
          <w:tblCellMar>
            <w:top w:w="0" w:type="dxa"/>
            <w:bottom w:w="0" w:type="dxa"/>
          </w:tblCellMar>
        </w:tblPrEx>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00CCFF"/>
            <w:tcMar>
              <w:top w:w="0" w:type="dxa"/>
              <w:left w:w="0" w:type="dxa"/>
              <w:bottom w:w="0" w:type="dxa"/>
              <w:right w:w="0" w:type="dxa"/>
            </w:tcMar>
            <w:vAlign w:val="center"/>
          </w:tcPr>
          <w:p w14:paraId="4872CA01" w14:textId="77777777" w:rsidR="004E3D21" w:rsidRPr="008040D1" w:rsidRDefault="00637338">
            <w:pPr>
              <w:pStyle w:val="TableParagraph"/>
              <w:spacing w:line="259" w:lineRule="exact"/>
              <w:ind w:left="545"/>
              <w:jc w:val="left"/>
              <w:rPr>
                <w:b/>
                <w:sz w:val="24"/>
                <w:lang w:val="en-US"/>
              </w:rPr>
            </w:pPr>
            <w:r w:rsidRPr="008040D1">
              <w:rPr>
                <w:b/>
                <w:sz w:val="24"/>
                <w:lang w:val="en-US"/>
              </w:rPr>
              <w:t>1. letnik</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6BC7348" w14:textId="77777777" w:rsidR="004E3D21" w:rsidRPr="008040D1" w:rsidRDefault="00637338">
            <w:pPr>
              <w:pStyle w:val="TableParagraph"/>
              <w:spacing w:line="255" w:lineRule="exact"/>
              <w:ind w:left="856" w:right="846"/>
              <w:jc w:val="left"/>
              <w:rPr>
                <w:b/>
                <w:sz w:val="24"/>
                <w:lang w:val="en-US"/>
              </w:rPr>
            </w:pPr>
            <w:r w:rsidRPr="008040D1">
              <w:rPr>
                <w:b/>
                <w:sz w:val="24"/>
                <w:lang w:val="en-US"/>
              </w:rPr>
              <w:t>45</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69F9914" w14:textId="77777777" w:rsidR="004E3D21" w:rsidRPr="008040D1" w:rsidRDefault="00637338">
            <w:pPr>
              <w:pStyle w:val="TableParagraph"/>
              <w:spacing w:line="255" w:lineRule="exact"/>
              <w:ind w:right="681"/>
              <w:jc w:val="left"/>
              <w:rPr>
                <w:b/>
                <w:sz w:val="24"/>
                <w:lang w:val="en-US"/>
              </w:rPr>
            </w:pPr>
            <w:r w:rsidRPr="008040D1">
              <w:rPr>
                <w:b/>
                <w:sz w:val="24"/>
                <w:lang w:val="en-US"/>
              </w:rPr>
              <w:t>63</w:t>
            </w:r>
          </w:p>
        </w:tc>
      </w:tr>
      <w:tr w:rsidR="004E3D21" w:rsidRPr="008040D1" w14:paraId="74C3B146" w14:textId="77777777">
        <w:tblPrEx>
          <w:tblCellMar>
            <w:top w:w="0" w:type="dxa"/>
            <w:bottom w:w="0" w:type="dxa"/>
          </w:tblCellMar>
        </w:tblPrEx>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00CCFF"/>
            <w:tcMar>
              <w:top w:w="0" w:type="dxa"/>
              <w:left w:w="0" w:type="dxa"/>
              <w:bottom w:w="0" w:type="dxa"/>
              <w:right w:w="0" w:type="dxa"/>
            </w:tcMar>
            <w:vAlign w:val="center"/>
          </w:tcPr>
          <w:p w14:paraId="256CF497" w14:textId="77777777" w:rsidR="004E3D21" w:rsidRPr="008040D1" w:rsidRDefault="00637338">
            <w:pPr>
              <w:pStyle w:val="TableParagraph"/>
              <w:spacing w:line="259" w:lineRule="exact"/>
              <w:ind w:left="545"/>
              <w:jc w:val="left"/>
              <w:rPr>
                <w:b/>
                <w:sz w:val="24"/>
                <w:lang w:val="en-US"/>
              </w:rPr>
            </w:pPr>
            <w:r w:rsidRPr="008040D1">
              <w:rPr>
                <w:b/>
                <w:sz w:val="24"/>
                <w:lang w:val="en-US"/>
              </w:rPr>
              <w:t>2. letnik</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F00B10" w14:textId="77777777" w:rsidR="004E3D21" w:rsidRPr="008040D1" w:rsidRDefault="00637338">
            <w:pPr>
              <w:pStyle w:val="TableParagraph"/>
              <w:spacing w:line="259" w:lineRule="exact"/>
              <w:ind w:left="856" w:right="846"/>
              <w:jc w:val="left"/>
              <w:rPr>
                <w:b/>
                <w:sz w:val="24"/>
                <w:lang w:val="en-US"/>
              </w:rPr>
            </w:pPr>
            <w:r w:rsidRPr="008040D1">
              <w:rPr>
                <w:b/>
                <w:sz w:val="24"/>
                <w:lang w:val="en-US"/>
              </w:rPr>
              <w:t>42</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6E54639" w14:textId="77777777" w:rsidR="004E3D21" w:rsidRPr="008040D1" w:rsidRDefault="00637338">
            <w:pPr>
              <w:pStyle w:val="TableParagraph"/>
              <w:spacing w:line="259" w:lineRule="exact"/>
              <w:ind w:right="681"/>
              <w:jc w:val="left"/>
              <w:rPr>
                <w:b/>
                <w:sz w:val="24"/>
                <w:lang w:val="en-US"/>
              </w:rPr>
            </w:pPr>
            <w:r w:rsidRPr="008040D1">
              <w:rPr>
                <w:b/>
                <w:sz w:val="24"/>
                <w:lang w:val="en-US"/>
              </w:rPr>
              <w:t>58</w:t>
            </w:r>
          </w:p>
        </w:tc>
      </w:tr>
      <w:tr w:rsidR="004E3D21" w:rsidRPr="008040D1" w14:paraId="5300D2F1" w14:textId="77777777">
        <w:tblPrEx>
          <w:tblCellMar>
            <w:top w:w="0" w:type="dxa"/>
            <w:bottom w:w="0" w:type="dxa"/>
          </w:tblCellMar>
        </w:tblPrEx>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00CCFF"/>
            <w:tcMar>
              <w:top w:w="0" w:type="dxa"/>
              <w:left w:w="0" w:type="dxa"/>
              <w:bottom w:w="0" w:type="dxa"/>
              <w:right w:w="0" w:type="dxa"/>
            </w:tcMar>
            <w:vAlign w:val="center"/>
          </w:tcPr>
          <w:p w14:paraId="1274CFF4" w14:textId="77777777" w:rsidR="004E3D21" w:rsidRPr="008040D1" w:rsidRDefault="00637338">
            <w:pPr>
              <w:pStyle w:val="TableParagraph"/>
              <w:spacing w:line="256" w:lineRule="exact"/>
              <w:ind w:left="545"/>
              <w:jc w:val="left"/>
              <w:rPr>
                <w:b/>
                <w:sz w:val="24"/>
                <w:lang w:val="en-US"/>
              </w:rPr>
            </w:pPr>
            <w:r w:rsidRPr="008040D1">
              <w:rPr>
                <w:b/>
                <w:sz w:val="24"/>
                <w:lang w:val="en-US"/>
              </w:rPr>
              <w:t>3. letnik</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65A917E" w14:textId="77777777" w:rsidR="004E3D21" w:rsidRPr="008040D1" w:rsidRDefault="00637338">
            <w:pPr>
              <w:pStyle w:val="TableParagraph"/>
              <w:spacing w:line="256" w:lineRule="exact"/>
              <w:ind w:left="856" w:right="846"/>
              <w:jc w:val="left"/>
              <w:rPr>
                <w:b/>
                <w:sz w:val="24"/>
                <w:lang w:val="en-US"/>
              </w:rPr>
            </w:pPr>
            <w:r w:rsidRPr="008040D1">
              <w:rPr>
                <w:b/>
                <w:sz w:val="24"/>
                <w:lang w:val="en-US"/>
              </w:rPr>
              <w:t>41</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8C5E0B" w14:textId="77777777" w:rsidR="004E3D21" w:rsidRPr="008040D1" w:rsidRDefault="00637338">
            <w:pPr>
              <w:pStyle w:val="TableParagraph"/>
              <w:spacing w:line="256" w:lineRule="exact"/>
              <w:ind w:right="681"/>
              <w:jc w:val="left"/>
              <w:rPr>
                <w:b/>
                <w:sz w:val="24"/>
                <w:lang w:val="en-US"/>
              </w:rPr>
            </w:pPr>
            <w:r w:rsidRPr="008040D1">
              <w:rPr>
                <w:b/>
                <w:sz w:val="24"/>
                <w:lang w:val="en-US"/>
              </w:rPr>
              <w:t>57</w:t>
            </w:r>
          </w:p>
        </w:tc>
      </w:tr>
      <w:tr w:rsidR="004E3D21" w:rsidRPr="008040D1" w14:paraId="75DB90BE" w14:textId="77777777">
        <w:tblPrEx>
          <w:tblCellMar>
            <w:top w:w="0" w:type="dxa"/>
            <w:bottom w:w="0" w:type="dxa"/>
          </w:tblCellMar>
        </w:tblPrEx>
        <w:trPr>
          <w:trHeight w:val="340"/>
        </w:trPr>
        <w:tc>
          <w:tcPr>
            <w:tcW w:w="2268" w:type="dxa"/>
            <w:tcBorders>
              <w:top w:val="single" w:sz="4" w:space="0" w:color="000000"/>
              <w:left w:val="single" w:sz="4" w:space="0" w:color="000000"/>
              <w:bottom w:val="single" w:sz="4" w:space="0" w:color="000000"/>
              <w:right w:val="single" w:sz="4" w:space="0" w:color="000000"/>
            </w:tcBorders>
            <w:shd w:val="clear" w:color="auto" w:fill="00CCFF"/>
            <w:tcMar>
              <w:top w:w="0" w:type="dxa"/>
              <w:left w:w="0" w:type="dxa"/>
              <w:bottom w:w="0" w:type="dxa"/>
              <w:right w:w="0" w:type="dxa"/>
            </w:tcMar>
            <w:vAlign w:val="center"/>
          </w:tcPr>
          <w:p w14:paraId="61A946A2" w14:textId="77777777" w:rsidR="004E3D21" w:rsidRPr="008040D1" w:rsidRDefault="00637338">
            <w:pPr>
              <w:pStyle w:val="TableParagraph"/>
              <w:spacing w:line="256" w:lineRule="exact"/>
              <w:ind w:left="545"/>
              <w:jc w:val="left"/>
              <w:rPr>
                <w:b/>
                <w:sz w:val="24"/>
                <w:lang w:val="en-US"/>
              </w:rPr>
            </w:pPr>
            <w:r w:rsidRPr="008040D1">
              <w:rPr>
                <w:b/>
                <w:sz w:val="24"/>
                <w:lang w:val="en-US"/>
              </w:rPr>
              <w:t>4. letnik</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607A1F3" w14:textId="77777777" w:rsidR="004E3D21" w:rsidRPr="008040D1" w:rsidRDefault="00637338">
            <w:pPr>
              <w:pStyle w:val="TableParagraph"/>
              <w:spacing w:line="256" w:lineRule="exact"/>
              <w:ind w:left="856" w:right="846"/>
              <w:jc w:val="left"/>
              <w:rPr>
                <w:b/>
                <w:sz w:val="24"/>
                <w:lang w:val="en-US"/>
              </w:rPr>
            </w:pPr>
            <w:r w:rsidRPr="008040D1">
              <w:rPr>
                <w:b/>
                <w:sz w:val="24"/>
                <w:lang w:val="en-US"/>
              </w:rPr>
              <w:t>39</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DDCACBC" w14:textId="77777777" w:rsidR="004E3D21" w:rsidRPr="008040D1" w:rsidRDefault="00637338">
            <w:pPr>
              <w:pStyle w:val="TableParagraph"/>
              <w:keepNext/>
              <w:spacing w:line="256" w:lineRule="exact"/>
              <w:ind w:right="681"/>
              <w:jc w:val="left"/>
              <w:rPr>
                <w:b/>
                <w:sz w:val="24"/>
                <w:lang w:val="en-US"/>
              </w:rPr>
            </w:pPr>
            <w:r w:rsidRPr="008040D1">
              <w:rPr>
                <w:b/>
                <w:sz w:val="24"/>
                <w:lang w:val="en-US"/>
              </w:rPr>
              <w:t>57</w:t>
            </w:r>
          </w:p>
        </w:tc>
      </w:tr>
    </w:tbl>
    <w:p w14:paraId="034CD12C" w14:textId="77777777" w:rsidR="004E3D21" w:rsidRPr="008040D1" w:rsidRDefault="004E3D21">
      <w:pPr>
        <w:pStyle w:val="Napis"/>
      </w:pPr>
    </w:p>
    <w:p w14:paraId="35013A1C" w14:textId="77777777" w:rsidR="004E3D21" w:rsidRPr="008040D1" w:rsidRDefault="00637338">
      <w:pPr>
        <w:pStyle w:val="BESEDILO"/>
        <w:jc w:val="center"/>
        <w:rPr>
          <w:rFonts w:ascii="Times New Roman" w:hAnsi="Times New Roman"/>
        </w:rPr>
      </w:pPr>
      <w:bookmarkStart w:id="37" w:name="_Toc57498595"/>
      <w:r w:rsidRPr="008040D1">
        <w:rPr>
          <w:rFonts w:ascii="Times New Roman" w:hAnsi="Times New Roman"/>
        </w:rPr>
        <w:t>Tabela 1: Število dijakov</w:t>
      </w:r>
      <w:bookmarkEnd w:id="37"/>
    </w:p>
    <w:p w14:paraId="0B1F15B3" w14:textId="77777777" w:rsidR="004E3D21" w:rsidRPr="008040D1" w:rsidRDefault="004E3D21">
      <w:pPr>
        <w:pStyle w:val="BESEDILO"/>
        <w:pageBreakBefore/>
        <w:jc w:val="left"/>
        <w:rPr>
          <w:rFonts w:ascii="Times New Roman" w:hAnsi="Times New Roman"/>
          <w:sz w:val="15"/>
        </w:rPr>
      </w:pPr>
    </w:p>
    <w:p w14:paraId="4290301F" w14:textId="77777777" w:rsidR="004E3D21" w:rsidRPr="008040D1" w:rsidRDefault="00637338" w:rsidP="00207BA3">
      <w:pPr>
        <w:pStyle w:val="Naslov1"/>
      </w:pPr>
      <w:bookmarkStart w:id="38" w:name="_Toc478371481"/>
      <w:bookmarkStart w:id="39" w:name="_Toc478373035"/>
      <w:bookmarkStart w:id="40" w:name="_Toc478548546"/>
      <w:bookmarkStart w:id="41" w:name="_Toc479712229"/>
      <w:bookmarkStart w:id="42" w:name="_Toc57392671"/>
      <w:bookmarkStart w:id="43" w:name="_Toc57572848"/>
      <w:bookmarkStart w:id="44" w:name="_Toc57745317"/>
      <w:bookmarkStart w:id="45" w:name="_Toc478031276"/>
      <w:bookmarkStart w:id="46" w:name="_Toc478031346"/>
      <w:bookmarkStart w:id="47" w:name="_Toc146226234"/>
      <w:r w:rsidRPr="008040D1">
        <w:t>NASLOV POGLAVJ</w:t>
      </w:r>
      <w:bookmarkEnd w:id="38"/>
      <w:bookmarkEnd w:id="39"/>
      <w:bookmarkEnd w:id="40"/>
      <w:bookmarkEnd w:id="41"/>
      <w:bookmarkEnd w:id="42"/>
      <w:r w:rsidRPr="008040D1">
        <w:t>A</w:t>
      </w:r>
      <w:bookmarkEnd w:id="43"/>
      <w:bookmarkEnd w:id="44"/>
      <w:bookmarkEnd w:id="47"/>
    </w:p>
    <w:p w14:paraId="3092E2AA" w14:textId="77777777" w:rsidR="004E3D21" w:rsidRPr="008040D1" w:rsidRDefault="00637338" w:rsidP="00207BA3">
      <w:pPr>
        <w:pStyle w:val="Naslov2"/>
        <w:rPr>
          <w:rFonts w:ascii="Times New Roman" w:hAnsi="Times New Roman"/>
        </w:rPr>
      </w:pPr>
      <w:bookmarkStart w:id="48" w:name="_Toc478371482"/>
      <w:bookmarkStart w:id="49" w:name="_Toc478373036"/>
      <w:bookmarkStart w:id="50" w:name="_Toc478548547"/>
      <w:bookmarkStart w:id="51" w:name="_Toc479712230"/>
      <w:bookmarkStart w:id="52" w:name="_Toc57392672"/>
      <w:bookmarkStart w:id="53" w:name="_Toc57572849"/>
      <w:bookmarkStart w:id="54" w:name="_Toc57745318"/>
      <w:bookmarkStart w:id="55" w:name="_Toc146226235"/>
      <w:r w:rsidRPr="008040D1">
        <w:rPr>
          <w:rFonts w:ascii="Times New Roman" w:hAnsi="Times New Roman"/>
        </w:rPr>
        <w:t xml:space="preserve">PODPOGLAVJE </w:t>
      </w:r>
      <w:bookmarkEnd w:id="48"/>
      <w:bookmarkEnd w:id="49"/>
      <w:bookmarkEnd w:id="50"/>
      <w:bookmarkEnd w:id="51"/>
      <w:bookmarkEnd w:id="52"/>
      <w:r w:rsidRPr="008040D1">
        <w:rPr>
          <w:rFonts w:ascii="Times New Roman" w:hAnsi="Times New Roman"/>
        </w:rPr>
        <w:t>(PRVI NIVO)</w:t>
      </w:r>
      <w:bookmarkEnd w:id="53"/>
      <w:bookmarkEnd w:id="54"/>
      <w:bookmarkEnd w:id="55"/>
    </w:p>
    <w:p w14:paraId="0E0E5F97"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Vsako poglavje ima </w:t>
      </w:r>
      <w:r w:rsidRPr="008040D1">
        <w:rPr>
          <w:rFonts w:ascii="Times New Roman" w:hAnsi="Times New Roman"/>
        </w:rPr>
        <w:t>lahko podpoglavja. Vsako poglavje ima lahko podpoglavja. Vsako poglavje ima lahko podpoglavja. Vsako poglavje ima lahko podpoglavja. Vsako poglavje ima lahko podpoglavja. Vsako poglavje ima lahko podpoglavja. Vsako poglavje ima lahko podpoglavja. Vsako pog</w:t>
      </w:r>
      <w:r w:rsidRPr="008040D1">
        <w:rPr>
          <w:rFonts w:ascii="Times New Roman" w:hAnsi="Times New Roman"/>
        </w:rPr>
        <w:t xml:space="preserve">lavje ima lahko podpoglavja. Vsako poglavje ima lahko podpoglavja. </w:t>
      </w:r>
    </w:p>
    <w:p w14:paraId="5875D070" w14:textId="77777777" w:rsidR="004E3D21" w:rsidRPr="008040D1" w:rsidRDefault="00637338">
      <w:pPr>
        <w:pStyle w:val="Naslov3"/>
        <w:rPr>
          <w:rFonts w:ascii="Times New Roman" w:hAnsi="Times New Roman"/>
        </w:rPr>
      </w:pPr>
      <w:bookmarkStart w:id="56" w:name="_Toc478371483"/>
      <w:bookmarkStart w:id="57" w:name="_Toc478373037"/>
      <w:bookmarkStart w:id="58" w:name="_Toc478548548"/>
      <w:bookmarkStart w:id="59" w:name="_Toc479712231"/>
      <w:bookmarkStart w:id="60" w:name="_Toc57392673"/>
      <w:bookmarkStart w:id="61" w:name="_Toc57572850"/>
      <w:bookmarkStart w:id="62" w:name="_Toc57745319"/>
      <w:bookmarkStart w:id="63" w:name="_Toc146226236"/>
      <w:r w:rsidRPr="008040D1">
        <w:rPr>
          <w:rFonts w:ascii="Times New Roman" w:hAnsi="Times New Roman"/>
        </w:rPr>
        <w:t xml:space="preserve">Podpoglavje </w:t>
      </w:r>
      <w:bookmarkEnd w:id="45"/>
      <w:bookmarkEnd w:id="46"/>
      <w:bookmarkEnd w:id="56"/>
      <w:bookmarkEnd w:id="57"/>
      <w:bookmarkEnd w:id="58"/>
      <w:bookmarkEnd w:id="59"/>
      <w:bookmarkEnd w:id="60"/>
      <w:r w:rsidRPr="008040D1">
        <w:rPr>
          <w:rFonts w:ascii="Times New Roman" w:hAnsi="Times New Roman"/>
        </w:rPr>
        <w:t>(drugi nivo)</w:t>
      </w:r>
      <w:bookmarkEnd w:id="61"/>
      <w:bookmarkEnd w:id="62"/>
      <w:bookmarkEnd w:id="63"/>
    </w:p>
    <w:p w14:paraId="3ACA3573" w14:textId="77777777" w:rsidR="004E3D21" w:rsidRPr="008040D1" w:rsidRDefault="00637338">
      <w:pPr>
        <w:pStyle w:val="BESEDILO"/>
        <w:jc w:val="left"/>
        <w:rPr>
          <w:rFonts w:ascii="Times New Roman" w:hAnsi="Times New Roman"/>
        </w:rPr>
      </w:pPr>
      <w:r w:rsidRPr="008040D1">
        <w:rPr>
          <w:rFonts w:ascii="Times New Roman" w:hAnsi="Times New Roman"/>
        </w:rPr>
        <w:t>Podpoglavja so lahko v več nivojih. Podpoglavja so lahko v več nivojih. Podpoglavja so lahko v več nivojih. Podpoglavja so lahko v več nivojih. Podpoglavja so lahk</w:t>
      </w:r>
      <w:r w:rsidRPr="008040D1">
        <w:rPr>
          <w:rFonts w:ascii="Times New Roman" w:hAnsi="Times New Roman"/>
        </w:rPr>
        <w:t>o v več nivojih. Podpoglavja so lahko v več nivojih. Podpoglavja so lahko v več nivojih.  Podpoglavja so lahko v več nivojih. Podpoglavja so lahko v več nivojih. Podpoglavja so lahko v več nivojih. Podpoglavja so lahko v več nivojih. Podpoglavja so lahko v</w:t>
      </w:r>
      <w:r w:rsidRPr="008040D1">
        <w:rPr>
          <w:rFonts w:ascii="Times New Roman" w:hAnsi="Times New Roman"/>
        </w:rPr>
        <w:t xml:space="preserve"> več nivojih. Podpoglavja so lahko v več nivojih. Podpoglavja so lahko v več nivojih. Podpoglavja so lahko v več nivojih. </w:t>
      </w:r>
    </w:p>
    <w:p w14:paraId="7A7151AB" w14:textId="77777777" w:rsidR="004E3D21" w:rsidRPr="008040D1" w:rsidRDefault="00637338">
      <w:pPr>
        <w:pStyle w:val="Naslov3"/>
        <w:rPr>
          <w:rFonts w:ascii="Times New Roman" w:hAnsi="Times New Roman"/>
        </w:rPr>
      </w:pPr>
      <w:bookmarkStart w:id="64" w:name="_Toc57572851"/>
      <w:bookmarkStart w:id="65" w:name="_Toc57745320"/>
      <w:bookmarkStart w:id="66" w:name="_Toc146226237"/>
      <w:r w:rsidRPr="008040D1">
        <w:rPr>
          <w:rFonts w:ascii="Times New Roman" w:hAnsi="Times New Roman"/>
        </w:rPr>
        <w:t>Podpoglavje (drugi nivo)</w:t>
      </w:r>
      <w:bookmarkEnd w:id="64"/>
      <w:bookmarkEnd w:id="65"/>
      <w:bookmarkEnd w:id="66"/>
    </w:p>
    <w:p w14:paraId="6857059B"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Podpoglavja so lahko v več nivojih. Podpoglavja so lahko v več nivojih. Podpoglavja so lahko v več nivojih. </w:t>
      </w:r>
      <w:r w:rsidRPr="008040D1">
        <w:rPr>
          <w:rFonts w:ascii="Times New Roman" w:hAnsi="Times New Roman"/>
        </w:rPr>
        <w:t>Podpoglavja so lahko v več nivojih. Podpoglavja so lahko v več nivojih. Podpoglavja so lahko v več nivojih. Podpoglavja so lahko v več nivojih.  Podpoglavja so lahko v več nivojih. Podpoglavja so lahko v več nivojih. Podpoglavja so lahko v več nivojih. Pod</w:t>
      </w:r>
      <w:r w:rsidRPr="008040D1">
        <w:rPr>
          <w:rFonts w:ascii="Times New Roman" w:hAnsi="Times New Roman"/>
        </w:rPr>
        <w:t xml:space="preserve">poglavja so lahko v več nivojih. Podpoglavja so lahko v več nivojih. Podpoglavja so lahko v več nivojih. Podpoglavja so lahko v več nivojih. Podpoglavja so lahko v več nivojih. </w:t>
      </w:r>
    </w:p>
    <w:p w14:paraId="6D7EE824" w14:textId="77777777" w:rsidR="004E3D21" w:rsidRPr="008040D1" w:rsidRDefault="004E3D21">
      <w:pPr>
        <w:pStyle w:val="BESEDILO"/>
        <w:jc w:val="left"/>
        <w:rPr>
          <w:rFonts w:ascii="Times New Roman" w:hAnsi="Times New Roman"/>
        </w:rPr>
      </w:pPr>
    </w:p>
    <w:p w14:paraId="389CAF4E" w14:textId="77777777" w:rsidR="004E3D21" w:rsidRPr="008040D1" w:rsidRDefault="00637338">
      <w:pPr>
        <w:pStyle w:val="BESEDILO"/>
        <w:jc w:val="left"/>
        <w:rPr>
          <w:rFonts w:ascii="Times New Roman" w:hAnsi="Times New Roman"/>
        </w:rPr>
      </w:pPr>
      <w:r w:rsidRPr="008040D1">
        <w:rPr>
          <w:rFonts w:ascii="Times New Roman" w:hAnsi="Times New Roman"/>
          <w:color w:val="0070C0"/>
        </w:rPr>
        <w:t xml:space="preserve">V besedilo lahko vstavljamo slike/tabele/grafe. Ko smo </w:t>
      </w:r>
      <w:r w:rsidRPr="008040D1">
        <w:rPr>
          <w:rFonts w:ascii="Times New Roman" w:hAnsi="Times New Roman"/>
          <w:color w:val="0070C0"/>
          <w:u w:val="single"/>
        </w:rPr>
        <w:t>graf</w:t>
      </w:r>
      <w:r w:rsidRPr="008040D1">
        <w:rPr>
          <w:rFonts w:ascii="Times New Roman" w:hAnsi="Times New Roman"/>
          <w:color w:val="0070C0"/>
        </w:rPr>
        <w:t xml:space="preserve"> </w:t>
      </w:r>
      <w:r w:rsidRPr="008040D1">
        <w:rPr>
          <w:rFonts w:ascii="Times New Roman" w:hAnsi="Times New Roman"/>
          <w:color w:val="0070C0"/>
        </w:rPr>
        <w:t xml:space="preserve">vstavili/izdelali, kliknemo nanj z desno tipko na miški, izberemo Vstavi napis in nato ustrezno Oznako. Nato napišemo naslov grafa in vir. </w:t>
      </w:r>
    </w:p>
    <w:p w14:paraId="6DFE117C" w14:textId="77777777" w:rsidR="004E3D21" w:rsidRPr="008040D1" w:rsidRDefault="00637338">
      <w:pPr>
        <w:pStyle w:val="BESEDILO"/>
        <w:jc w:val="left"/>
        <w:rPr>
          <w:rFonts w:ascii="Times New Roman" w:hAnsi="Times New Roman"/>
          <w:color w:val="0070C0"/>
        </w:rPr>
      </w:pPr>
      <w:r w:rsidRPr="008040D1">
        <w:rPr>
          <w:rFonts w:ascii="Times New Roman" w:hAnsi="Times New Roman"/>
          <w:color w:val="0070C0"/>
        </w:rPr>
        <w:lastRenderedPageBreak/>
        <w:t>Primer:</w:t>
      </w:r>
    </w:p>
    <w:p w14:paraId="46F1AD32" w14:textId="77777777" w:rsidR="004E3D21" w:rsidRPr="008040D1" w:rsidRDefault="004E3D21"/>
    <w:p w14:paraId="408E276A" w14:textId="77777777" w:rsidR="004E3D21" w:rsidRPr="008040D1" w:rsidRDefault="004E3D21"/>
    <w:p w14:paraId="288AD597" w14:textId="77777777" w:rsidR="004E3D21" w:rsidRPr="008040D1" w:rsidRDefault="00637338">
      <w:pPr>
        <w:keepNext/>
        <w:jc w:val="center"/>
      </w:pPr>
      <w:r w:rsidRPr="008040D1">
        <w:rPr>
          <w:noProof/>
          <w:lang w:eastAsia="sl-SI"/>
        </w:rPr>
        <w:drawing>
          <wp:inline distT="0" distB="0" distL="0" distR="0" wp14:anchorId="4A2B5371" wp14:editId="7B2CE147">
            <wp:extent cx="3377409" cy="2201408"/>
            <wp:effectExtent l="0" t="0" r="0" b="8392"/>
            <wp:docPr id="3" name="Slika 1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3377409" cy="2201408"/>
                    </a:xfrm>
                    <a:prstGeom prst="rect">
                      <a:avLst/>
                    </a:prstGeom>
                    <a:noFill/>
                    <a:ln>
                      <a:noFill/>
                      <a:prstDash/>
                    </a:ln>
                  </pic:spPr>
                </pic:pic>
              </a:graphicData>
            </a:graphic>
          </wp:inline>
        </w:drawing>
      </w:r>
    </w:p>
    <w:p w14:paraId="7130D1A7" w14:textId="77777777" w:rsidR="004E3D21" w:rsidRPr="008040D1" w:rsidRDefault="00637338">
      <w:pPr>
        <w:pStyle w:val="BESEDILO"/>
        <w:jc w:val="center"/>
        <w:rPr>
          <w:rFonts w:ascii="Times New Roman" w:hAnsi="Times New Roman"/>
        </w:rPr>
      </w:pPr>
      <w:bookmarkStart w:id="67" w:name="_Toc57498816"/>
      <w:r w:rsidRPr="008040D1">
        <w:rPr>
          <w:rFonts w:ascii="Times New Roman" w:hAnsi="Times New Roman"/>
        </w:rPr>
        <w:t>Graf 1: Faktor dielektričnih izgub po letih</w:t>
      </w:r>
      <w:bookmarkEnd w:id="67"/>
    </w:p>
    <w:p w14:paraId="78E7DEAA" w14:textId="77777777" w:rsidR="004E3D21" w:rsidRPr="008040D1" w:rsidRDefault="004E3D21"/>
    <w:p w14:paraId="72560848" w14:textId="77777777" w:rsidR="004E3D21" w:rsidRPr="008040D1" w:rsidRDefault="004E3D21">
      <w:pPr>
        <w:pStyle w:val="Telobesedila"/>
        <w:rPr>
          <w:b/>
          <w:sz w:val="23"/>
        </w:rPr>
      </w:pPr>
    </w:p>
    <w:p w14:paraId="69889AFB" w14:textId="77777777" w:rsidR="004E3D21" w:rsidRPr="008040D1" w:rsidRDefault="004E3D21">
      <w:pPr>
        <w:pStyle w:val="Telobesedila"/>
        <w:rPr>
          <w:sz w:val="20"/>
        </w:rPr>
      </w:pPr>
    </w:p>
    <w:p w14:paraId="38AE6D85" w14:textId="77777777" w:rsidR="004E3D21" w:rsidRPr="008040D1" w:rsidRDefault="004E3D21">
      <w:pPr>
        <w:pStyle w:val="BESEDILO"/>
        <w:jc w:val="left"/>
        <w:rPr>
          <w:rFonts w:ascii="Times New Roman" w:hAnsi="Times New Roman"/>
        </w:rPr>
      </w:pPr>
    </w:p>
    <w:p w14:paraId="16AC5518" w14:textId="77777777" w:rsidR="004E3D21" w:rsidRPr="008040D1" w:rsidRDefault="004E3D21">
      <w:pPr>
        <w:pStyle w:val="BESEDILO"/>
        <w:jc w:val="left"/>
        <w:rPr>
          <w:rFonts w:ascii="Times New Roman" w:hAnsi="Times New Roman"/>
        </w:rPr>
      </w:pPr>
    </w:p>
    <w:p w14:paraId="6C494206" w14:textId="77777777" w:rsidR="004E3D21" w:rsidRPr="008040D1" w:rsidRDefault="004E3D21">
      <w:pPr>
        <w:pStyle w:val="BESEDILO"/>
        <w:jc w:val="left"/>
        <w:rPr>
          <w:rFonts w:ascii="Times New Roman" w:hAnsi="Times New Roman"/>
        </w:rPr>
      </w:pPr>
    </w:p>
    <w:p w14:paraId="5176C4E2" w14:textId="77777777" w:rsidR="004E3D21" w:rsidRPr="008040D1" w:rsidRDefault="004E3D21">
      <w:pPr>
        <w:pStyle w:val="BESEDILO"/>
        <w:jc w:val="left"/>
        <w:rPr>
          <w:rFonts w:ascii="Times New Roman" w:hAnsi="Times New Roman"/>
        </w:rPr>
      </w:pPr>
    </w:p>
    <w:p w14:paraId="546BF0BC" w14:textId="77777777" w:rsidR="004E3D21" w:rsidRPr="008040D1" w:rsidRDefault="004E3D21">
      <w:pPr>
        <w:pStyle w:val="BESEDILO"/>
        <w:jc w:val="left"/>
        <w:rPr>
          <w:rFonts w:ascii="Times New Roman" w:hAnsi="Times New Roman"/>
        </w:rPr>
      </w:pPr>
    </w:p>
    <w:p w14:paraId="4BFF45F2" w14:textId="40542FF8" w:rsidR="004E3D21" w:rsidRDefault="004E3D21">
      <w:pPr>
        <w:pStyle w:val="BESEDILO"/>
        <w:jc w:val="left"/>
        <w:rPr>
          <w:rFonts w:ascii="Times New Roman" w:hAnsi="Times New Roman"/>
        </w:rPr>
      </w:pPr>
    </w:p>
    <w:p w14:paraId="78C11BBA" w14:textId="23519839" w:rsidR="00207BA3" w:rsidRDefault="00207BA3">
      <w:pPr>
        <w:pStyle w:val="BESEDILO"/>
        <w:jc w:val="left"/>
        <w:rPr>
          <w:rFonts w:ascii="Times New Roman" w:hAnsi="Times New Roman"/>
        </w:rPr>
      </w:pPr>
    </w:p>
    <w:p w14:paraId="0C497AAF" w14:textId="79F432FC" w:rsidR="00207BA3" w:rsidRDefault="00207BA3">
      <w:pPr>
        <w:pStyle w:val="BESEDILO"/>
        <w:jc w:val="left"/>
        <w:rPr>
          <w:rFonts w:ascii="Times New Roman" w:hAnsi="Times New Roman"/>
        </w:rPr>
      </w:pPr>
    </w:p>
    <w:p w14:paraId="2854DC38" w14:textId="5A910EC2" w:rsidR="00207BA3" w:rsidRDefault="00207BA3">
      <w:pPr>
        <w:pStyle w:val="BESEDILO"/>
        <w:jc w:val="left"/>
        <w:rPr>
          <w:rFonts w:ascii="Times New Roman" w:hAnsi="Times New Roman"/>
        </w:rPr>
      </w:pPr>
    </w:p>
    <w:p w14:paraId="09F00E15" w14:textId="5958FACB" w:rsidR="00207BA3" w:rsidRDefault="00207BA3">
      <w:pPr>
        <w:pStyle w:val="BESEDILO"/>
        <w:jc w:val="left"/>
        <w:rPr>
          <w:rFonts w:ascii="Times New Roman" w:hAnsi="Times New Roman"/>
        </w:rPr>
      </w:pPr>
    </w:p>
    <w:p w14:paraId="459A1C4E" w14:textId="77777777" w:rsidR="00207BA3" w:rsidRPr="008040D1" w:rsidRDefault="00207BA3">
      <w:pPr>
        <w:pStyle w:val="BESEDILO"/>
        <w:jc w:val="left"/>
        <w:rPr>
          <w:rFonts w:ascii="Times New Roman" w:hAnsi="Times New Roman"/>
        </w:rPr>
      </w:pPr>
    </w:p>
    <w:p w14:paraId="1B2B331A" w14:textId="77777777" w:rsidR="004E3D21" w:rsidRPr="008040D1" w:rsidRDefault="004E3D21">
      <w:pPr>
        <w:pStyle w:val="BESEDILO"/>
        <w:jc w:val="left"/>
        <w:rPr>
          <w:rFonts w:ascii="Times New Roman" w:hAnsi="Times New Roman"/>
        </w:rPr>
      </w:pPr>
    </w:p>
    <w:p w14:paraId="63542C48" w14:textId="77777777" w:rsidR="004E3D21" w:rsidRPr="008040D1" w:rsidRDefault="00637338" w:rsidP="00207BA3">
      <w:pPr>
        <w:pStyle w:val="Naslov1"/>
      </w:pPr>
      <w:bookmarkStart w:id="68" w:name="_Toc478371484"/>
      <w:bookmarkStart w:id="69" w:name="_Toc478373038"/>
      <w:bookmarkStart w:id="70" w:name="_Toc478548549"/>
      <w:bookmarkStart w:id="71" w:name="_Toc479712232"/>
      <w:bookmarkStart w:id="72" w:name="_Toc57392674"/>
      <w:bookmarkStart w:id="73" w:name="_Toc57572852"/>
      <w:bookmarkStart w:id="74" w:name="_Toc57745321"/>
      <w:bookmarkStart w:id="75" w:name="_Toc146226238"/>
      <w:r w:rsidRPr="008040D1">
        <w:lastRenderedPageBreak/>
        <w:t>NASLOV POGLAVJA</w:t>
      </w:r>
      <w:bookmarkEnd w:id="68"/>
      <w:bookmarkEnd w:id="69"/>
      <w:bookmarkEnd w:id="70"/>
      <w:bookmarkEnd w:id="71"/>
      <w:bookmarkEnd w:id="72"/>
      <w:bookmarkEnd w:id="73"/>
      <w:bookmarkEnd w:id="74"/>
      <w:bookmarkEnd w:id="75"/>
    </w:p>
    <w:p w14:paraId="2F33BD12" w14:textId="77777777" w:rsidR="004E3D21" w:rsidRPr="008040D1" w:rsidRDefault="00637338">
      <w:pPr>
        <w:pStyle w:val="Naslov2"/>
        <w:rPr>
          <w:rFonts w:ascii="Times New Roman" w:hAnsi="Times New Roman"/>
        </w:rPr>
      </w:pPr>
      <w:bookmarkStart w:id="76" w:name="_Toc57572853"/>
      <w:bookmarkStart w:id="77" w:name="_Toc57745322"/>
      <w:bookmarkStart w:id="78" w:name="_Toc146226239"/>
      <w:r w:rsidRPr="008040D1">
        <w:rPr>
          <w:rFonts w:ascii="Times New Roman" w:hAnsi="Times New Roman"/>
        </w:rPr>
        <w:t>PODPOGLAVJE (PRVI NIVO)</w:t>
      </w:r>
      <w:bookmarkEnd w:id="76"/>
      <w:bookmarkEnd w:id="77"/>
      <w:bookmarkEnd w:id="78"/>
    </w:p>
    <w:p w14:paraId="6EE91921" w14:textId="77777777" w:rsidR="004E3D21" w:rsidRPr="008040D1" w:rsidRDefault="00637338">
      <w:pPr>
        <w:pStyle w:val="BESEDILO"/>
        <w:jc w:val="left"/>
        <w:rPr>
          <w:rFonts w:ascii="Times New Roman" w:hAnsi="Times New Roman"/>
        </w:rPr>
      </w:pPr>
      <w:r w:rsidRPr="008040D1">
        <w:rPr>
          <w:rFonts w:ascii="Times New Roman" w:hAnsi="Times New Roman"/>
        </w:rPr>
        <w:t xml:space="preserve">Vsako </w:t>
      </w:r>
      <w:r w:rsidRPr="008040D1">
        <w:rPr>
          <w:rFonts w:ascii="Times New Roman" w:hAnsi="Times New Roman"/>
        </w:rPr>
        <w:t>poglavje ima lahko podpoglavja. Vsako poglavje ima lahko podpoglavja. Vsako poglavje ima lahko podpoglavja. Vsako poglavje ima lahko podpoglavja. Vsako poglavje ima lahko podpoglavja. Vsako poglavje ima lahko podpoglavja. Vsako poglavje ima lahko podpoglav</w:t>
      </w:r>
      <w:r w:rsidRPr="008040D1">
        <w:rPr>
          <w:rFonts w:ascii="Times New Roman" w:hAnsi="Times New Roman"/>
        </w:rPr>
        <w:t xml:space="preserve">ja. Vsako poglavje ima lahko podpoglavja. Vsako poglavje ima lahko podpoglavja. </w:t>
      </w:r>
    </w:p>
    <w:p w14:paraId="7F75ECAA" w14:textId="77777777" w:rsidR="004E3D21" w:rsidRPr="008040D1" w:rsidRDefault="00637338">
      <w:pPr>
        <w:pStyle w:val="Naslov3"/>
        <w:rPr>
          <w:rFonts w:ascii="Times New Roman" w:hAnsi="Times New Roman"/>
        </w:rPr>
      </w:pPr>
      <w:bookmarkStart w:id="79" w:name="_Toc57572854"/>
      <w:bookmarkStart w:id="80" w:name="_Toc57745323"/>
      <w:bookmarkStart w:id="81" w:name="_Toc146226240"/>
      <w:r w:rsidRPr="008040D1">
        <w:rPr>
          <w:rFonts w:ascii="Times New Roman" w:hAnsi="Times New Roman"/>
        </w:rPr>
        <w:t>Podpoglavje (drugi nivo)</w:t>
      </w:r>
      <w:bookmarkEnd w:id="79"/>
      <w:bookmarkEnd w:id="80"/>
      <w:bookmarkEnd w:id="81"/>
    </w:p>
    <w:p w14:paraId="6A052254" w14:textId="77777777" w:rsidR="004E3D21" w:rsidRPr="008040D1" w:rsidRDefault="00637338">
      <w:pPr>
        <w:pStyle w:val="BESEDILO"/>
        <w:jc w:val="left"/>
        <w:rPr>
          <w:rFonts w:ascii="Times New Roman" w:hAnsi="Times New Roman"/>
        </w:rPr>
      </w:pPr>
      <w:r w:rsidRPr="008040D1">
        <w:rPr>
          <w:rFonts w:ascii="Times New Roman" w:hAnsi="Times New Roman"/>
        </w:rPr>
        <w:t>Podpoglavja so lahko v več nivojih. Podpoglavja so lahko v več nivojih. Podpoglavja so lahko v več nivojih. Podpoglavja so lahko v več nivojih. Podpog</w:t>
      </w:r>
      <w:r w:rsidRPr="008040D1">
        <w:rPr>
          <w:rFonts w:ascii="Times New Roman" w:hAnsi="Times New Roman"/>
        </w:rPr>
        <w:t>lavja so lahko v več nivojih. Podpoglavja so lahko v več nivojih.</w:t>
      </w:r>
    </w:p>
    <w:p w14:paraId="6202D1FF" w14:textId="77777777" w:rsidR="004E3D21" w:rsidRPr="008040D1" w:rsidRDefault="004E3D21">
      <w:pPr>
        <w:pStyle w:val="BESEDILO"/>
        <w:jc w:val="left"/>
        <w:rPr>
          <w:rFonts w:ascii="Times New Roman" w:hAnsi="Times New Roman"/>
        </w:rPr>
      </w:pPr>
    </w:p>
    <w:p w14:paraId="213F098B" w14:textId="77777777" w:rsidR="004E3D21" w:rsidRPr="008040D1" w:rsidRDefault="00637338">
      <w:pPr>
        <w:pStyle w:val="Naslov4"/>
        <w:rPr>
          <w:rFonts w:ascii="Times New Roman" w:hAnsi="Times New Roman"/>
        </w:rPr>
      </w:pPr>
      <w:bookmarkStart w:id="82" w:name="_Toc57745324"/>
      <w:bookmarkStart w:id="83" w:name="_Toc146226241"/>
      <w:r w:rsidRPr="008040D1">
        <w:rPr>
          <w:rFonts w:ascii="Times New Roman" w:hAnsi="Times New Roman"/>
        </w:rPr>
        <w:t>Podpoglavje (tretji nivo)</w:t>
      </w:r>
      <w:bookmarkEnd w:id="82"/>
      <w:bookmarkEnd w:id="83"/>
    </w:p>
    <w:p w14:paraId="0A5DCE2D" w14:textId="77777777" w:rsidR="004E3D21" w:rsidRPr="008040D1" w:rsidRDefault="004E3D21">
      <w:pPr>
        <w:pStyle w:val="BESEDILO"/>
        <w:jc w:val="left"/>
        <w:rPr>
          <w:rFonts w:ascii="Times New Roman" w:hAnsi="Times New Roman"/>
        </w:rPr>
      </w:pPr>
    </w:p>
    <w:p w14:paraId="4BBB3C0F" w14:textId="77777777" w:rsidR="004E3D21" w:rsidRPr="008040D1" w:rsidRDefault="00637338">
      <w:pPr>
        <w:pStyle w:val="BESEDILO"/>
        <w:jc w:val="left"/>
        <w:rPr>
          <w:rFonts w:ascii="Times New Roman" w:hAnsi="Times New Roman"/>
        </w:rPr>
      </w:pPr>
      <w:r w:rsidRPr="008040D1">
        <w:rPr>
          <w:rFonts w:ascii="Times New Roman" w:hAnsi="Times New Roman"/>
        </w:rPr>
        <w:t>Podpoglavja so lahko v več nivojih. Podpoglavja so lahko v več nivojih. Podpoglavja so lahko v več nivojih. Podpoglavja so lahko v več nivojih. Podpoglavja so lah</w:t>
      </w:r>
      <w:r w:rsidRPr="008040D1">
        <w:rPr>
          <w:rFonts w:ascii="Times New Roman" w:hAnsi="Times New Roman"/>
        </w:rPr>
        <w:t>ko v več nivojih. Podpoglavja so lahko v več nivojih. Podpoglavja so lahko v več nivojih. Podpoglavja so lahko v več nivojih. Podpoglavja so lahko v več nivojih. Podpoglavja so lahko v več nivojih. Podpoglavja so lahko v več nivojih. Podpoglavja so lahko v</w:t>
      </w:r>
      <w:r w:rsidRPr="008040D1">
        <w:rPr>
          <w:rFonts w:ascii="Times New Roman" w:hAnsi="Times New Roman"/>
        </w:rPr>
        <w:t xml:space="preserve"> več nivojih.</w:t>
      </w:r>
    </w:p>
    <w:p w14:paraId="68FBEFA0" w14:textId="77777777" w:rsidR="004E3D21" w:rsidRPr="008040D1" w:rsidRDefault="004E3D21">
      <w:pPr>
        <w:pStyle w:val="BESEDILO"/>
        <w:jc w:val="left"/>
        <w:rPr>
          <w:rFonts w:ascii="Times New Roman" w:hAnsi="Times New Roman"/>
        </w:rPr>
      </w:pPr>
    </w:p>
    <w:p w14:paraId="2424C7B6" w14:textId="77777777" w:rsidR="004E3D21" w:rsidRPr="008040D1" w:rsidRDefault="004E3D21">
      <w:pPr>
        <w:pStyle w:val="BESEDILO"/>
        <w:jc w:val="left"/>
        <w:rPr>
          <w:rFonts w:ascii="Times New Roman" w:hAnsi="Times New Roman"/>
        </w:rPr>
      </w:pPr>
    </w:p>
    <w:p w14:paraId="320E4AE3" w14:textId="77777777" w:rsidR="004E3D21" w:rsidRPr="008040D1" w:rsidRDefault="004E3D21">
      <w:pPr>
        <w:pStyle w:val="BESEDILO"/>
        <w:jc w:val="left"/>
        <w:rPr>
          <w:rFonts w:ascii="Times New Roman" w:hAnsi="Times New Roman"/>
        </w:rPr>
      </w:pPr>
    </w:p>
    <w:p w14:paraId="695BC206" w14:textId="4605BD3C" w:rsidR="004E3D21" w:rsidRDefault="00637338">
      <w:pPr>
        <w:pStyle w:val="BESEDILO"/>
        <w:jc w:val="left"/>
        <w:rPr>
          <w:rFonts w:ascii="Times New Roman" w:hAnsi="Times New Roman"/>
        </w:rPr>
      </w:pPr>
      <w:r w:rsidRPr="008040D1">
        <w:rPr>
          <w:rFonts w:ascii="Times New Roman" w:hAnsi="Times New Roman"/>
        </w:rPr>
        <w:t xml:space="preserve"> </w:t>
      </w:r>
    </w:p>
    <w:p w14:paraId="65397625" w14:textId="687650FD" w:rsidR="008040D1" w:rsidRDefault="008040D1">
      <w:pPr>
        <w:pStyle w:val="BESEDILO"/>
        <w:jc w:val="left"/>
        <w:rPr>
          <w:rFonts w:ascii="Times New Roman" w:hAnsi="Times New Roman"/>
        </w:rPr>
      </w:pPr>
    </w:p>
    <w:p w14:paraId="1E0DFB2A" w14:textId="19693A66" w:rsidR="008040D1" w:rsidRDefault="008040D1">
      <w:pPr>
        <w:pStyle w:val="BESEDILO"/>
        <w:jc w:val="left"/>
        <w:rPr>
          <w:rFonts w:ascii="Times New Roman" w:hAnsi="Times New Roman"/>
        </w:rPr>
      </w:pPr>
    </w:p>
    <w:p w14:paraId="74F2211C" w14:textId="07ED2902" w:rsidR="008040D1" w:rsidRDefault="008040D1">
      <w:pPr>
        <w:pStyle w:val="BESEDILO"/>
        <w:jc w:val="left"/>
        <w:rPr>
          <w:rFonts w:ascii="Times New Roman" w:hAnsi="Times New Roman"/>
        </w:rPr>
      </w:pPr>
    </w:p>
    <w:p w14:paraId="27CF1841" w14:textId="77777777" w:rsidR="004E3D21" w:rsidRPr="008040D1" w:rsidRDefault="00637338" w:rsidP="00207BA3">
      <w:pPr>
        <w:pStyle w:val="Naslov1"/>
      </w:pPr>
      <w:bookmarkStart w:id="84" w:name="_Toc478031278"/>
      <w:bookmarkStart w:id="85" w:name="_Toc478031348"/>
      <w:bookmarkStart w:id="86" w:name="_Toc478371485"/>
      <w:bookmarkStart w:id="87" w:name="_Toc478373039"/>
      <w:bookmarkStart w:id="88" w:name="_Toc478548550"/>
      <w:bookmarkStart w:id="89" w:name="_Toc479712233"/>
      <w:bookmarkStart w:id="90" w:name="_Toc57392675"/>
      <w:bookmarkStart w:id="91" w:name="_Toc57572855"/>
      <w:bookmarkStart w:id="92" w:name="_Toc57745325"/>
      <w:bookmarkStart w:id="93" w:name="_Toc146226242"/>
      <w:r w:rsidRPr="008040D1">
        <w:lastRenderedPageBreak/>
        <w:t>ZAKLJUČEK</w:t>
      </w:r>
      <w:bookmarkEnd w:id="84"/>
      <w:bookmarkEnd w:id="85"/>
      <w:bookmarkEnd w:id="86"/>
      <w:bookmarkEnd w:id="87"/>
      <w:bookmarkEnd w:id="88"/>
      <w:bookmarkEnd w:id="89"/>
      <w:bookmarkEnd w:id="90"/>
      <w:bookmarkEnd w:id="91"/>
      <w:bookmarkEnd w:id="92"/>
      <w:bookmarkEnd w:id="93"/>
    </w:p>
    <w:p w14:paraId="4EE22F3C" w14:textId="77777777" w:rsidR="004E3D21" w:rsidRPr="008040D1" w:rsidRDefault="00637338">
      <w:pPr>
        <w:pStyle w:val="BESEDILO"/>
        <w:jc w:val="left"/>
        <w:rPr>
          <w:rFonts w:ascii="Times New Roman" w:hAnsi="Times New Roman"/>
        </w:rPr>
      </w:pPr>
      <w:r w:rsidRPr="008040D1">
        <w:rPr>
          <w:rFonts w:ascii="Times New Roman" w:hAnsi="Times New Roman"/>
        </w:rPr>
        <w:t>Prostor za zaključek. Prostor za zaključek. Prostor za zaključek. Prostor za zaključek. Prostor za zaključek. Prostor za zaključek. Prostor za zaključek. Prostor za zaključek. Prostor za zaključek. Prostor za zaključek. Pros</w:t>
      </w:r>
      <w:r w:rsidRPr="008040D1">
        <w:rPr>
          <w:rFonts w:ascii="Times New Roman" w:hAnsi="Times New Roman"/>
        </w:rPr>
        <w:t>tor za zaključek. Prostor za zaključek. Prostor za zaključek. Prostor za zaključek. Prostor za zaključek. Prostor za zaključek. Prostor za zaključek. Prostor za zaključek. Prostor za zaključek. Prostor za zaključek. Prostor za zaključek. Prostor za zaključ</w:t>
      </w:r>
      <w:r w:rsidRPr="008040D1">
        <w:rPr>
          <w:rFonts w:ascii="Times New Roman" w:hAnsi="Times New Roman"/>
        </w:rPr>
        <w:t xml:space="preserve">ek. Prostor za zaključek. </w:t>
      </w:r>
    </w:p>
    <w:p w14:paraId="563ADE6C" w14:textId="464D3649" w:rsidR="004E3D21" w:rsidRDefault="004E3D21">
      <w:pPr>
        <w:pStyle w:val="BESEDILO"/>
        <w:jc w:val="left"/>
        <w:rPr>
          <w:rFonts w:ascii="Times New Roman" w:hAnsi="Times New Roman"/>
        </w:rPr>
      </w:pPr>
    </w:p>
    <w:p w14:paraId="1B285B06" w14:textId="7638BA1C" w:rsidR="008040D1" w:rsidRDefault="008040D1">
      <w:pPr>
        <w:pStyle w:val="BESEDILO"/>
        <w:jc w:val="left"/>
        <w:rPr>
          <w:rFonts w:ascii="Times New Roman" w:hAnsi="Times New Roman"/>
        </w:rPr>
      </w:pPr>
    </w:p>
    <w:p w14:paraId="7948C891" w14:textId="101EE6AB" w:rsidR="008040D1" w:rsidRDefault="008040D1">
      <w:pPr>
        <w:pStyle w:val="BESEDILO"/>
        <w:jc w:val="left"/>
        <w:rPr>
          <w:rFonts w:ascii="Times New Roman" w:hAnsi="Times New Roman"/>
        </w:rPr>
      </w:pPr>
    </w:p>
    <w:p w14:paraId="0C83F7B4" w14:textId="070B9769" w:rsidR="008040D1" w:rsidRDefault="008040D1">
      <w:pPr>
        <w:pStyle w:val="BESEDILO"/>
        <w:jc w:val="left"/>
        <w:rPr>
          <w:rFonts w:ascii="Times New Roman" w:hAnsi="Times New Roman"/>
        </w:rPr>
      </w:pPr>
    </w:p>
    <w:p w14:paraId="62BC3976" w14:textId="5FF02A45" w:rsidR="008040D1" w:rsidRDefault="008040D1">
      <w:pPr>
        <w:pStyle w:val="BESEDILO"/>
        <w:jc w:val="left"/>
        <w:rPr>
          <w:rFonts w:ascii="Times New Roman" w:hAnsi="Times New Roman"/>
        </w:rPr>
      </w:pPr>
    </w:p>
    <w:p w14:paraId="1B928C03" w14:textId="17F8F755" w:rsidR="008040D1" w:rsidRDefault="008040D1">
      <w:pPr>
        <w:pStyle w:val="BESEDILO"/>
        <w:jc w:val="left"/>
        <w:rPr>
          <w:rFonts w:ascii="Times New Roman" w:hAnsi="Times New Roman"/>
        </w:rPr>
      </w:pPr>
    </w:p>
    <w:p w14:paraId="453539BE" w14:textId="3353534F" w:rsidR="008040D1" w:rsidRDefault="008040D1">
      <w:pPr>
        <w:pStyle w:val="BESEDILO"/>
        <w:jc w:val="left"/>
        <w:rPr>
          <w:rFonts w:ascii="Times New Roman" w:hAnsi="Times New Roman"/>
        </w:rPr>
      </w:pPr>
    </w:p>
    <w:p w14:paraId="1EAFD7D7" w14:textId="7BEF821A" w:rsidR="008040D1" w:rsidRDefault="008040D1">
      <w:pPr>
        <w:pStyle w:val="BESEDILO"/>
        <w:jc w:val="left"/>
        <w:rPr>
          <w:rFonts w:ascii="Times New Roman" w:hAnsi="Times New Roman"/>
        </w:rPr>
      </w:pPr>
    </w:p>
    <w:p w14:paraId="2E5F29D7" w14:textId="1B658F50" w:rsidR="008040D1" w:rsidRDefault="008040D1">
      <w:pPr>
        <w:pStyle w:val="BESEDILO"/>
        <w:jc w:val="left"/>
        <w:rPr>
          <w:rFonts w:ascii="Times New Roman" w:hAnsi="Times New Roman"/>
        </w:rPr>
      </w:pPr>
    </w:p>
    <w:p w14:paraId="2237A99C" w14:textId="46EA9DB8" w:rsidR="008040D1" w:rsidRDefault="008040D1">
      <w:pPr>
        <w:pStyle w:val="BESEDILO"/>
        <w:jc w:val="left"/>
        <w:rPr>
          <w:rFonts w:ascii="Times New Roman" w:hAnsi="Times New Roman"/>
        </w:rPr>
      </w:pPr>
    </w:p>
    <w:p w14:paraId="31B17D40" w14:textId="72EDE47F" w:rsidR="008040D1" w:rsidRDefault="008040D1">
      <w:pPr>
        <w:pStyle w:val="BESEDILO"/>
        <w:jc w:val="left"/>
        <w:rPr>
          <w:rFonts w:ascii="Times New Roman" w:hAnsi="Times New Roman"/>
        </w:rPr>
      </w:pPr>
    </w:p>
    <w:p w14:paraId="2B63CF57" w14:textId="1DE45B11" w:rsidR="008040D1" w:rsidRDefault="008040D1">
      <w:pPr>
        <w:pStyle w:val="BESEDILO"/>
        <w:jc w:val="left"/>
        <w:rPr>
          <w:rFonts w:ascii="Times New Roman" w:hAnsi="Times New Roman"/>
        </w:rPr>
      </w:pPr>
    </w:p>
    <w:p w14:paraId="5C866461" w14:textId="765717A9" w:rsidR="008040D1" w:rsidRDefault="008040D1">
      <w:pPr>
        <w:pStyle w:val="BESEDILO"/>
        <w:jc w:val="left"/>
        <w:rPr>
          <w:rFonts w:ascii="Times New Roman" w:hAnsi="Times New Roman"/>
        </w:rPr>
      </w:pPr>
    </w:p>
    <w:p w14:paraId="0633AF0D" w14:textId="421E2ADC" w:rsidR="008040D1" w:rsidRDefault="008040D1">
      <w:pPr>
        <w:pStyle w:val="BESEDILO"/>
        <w:jc w:val="left"/>
        <w:rPr>
          <w:rFonts w:ascii="Times New Roman" w:hAnsi="Times New Roman"/>
        </w:rPr>
      </w:pPr>
    </w:p>
    <w:p w14:paraId="1A5F0441" w14:textId="647D1C6F" w:rsidR="008040D1" w:rsidRDefault="008040D1">
      <w:pPr>
        <w:pStyle w:val="BESEDILO"/>
        <w:jc w:val="left"/>
        <w:rPr>
          <w:rFonts w:ascii="Times New Roman" w:hAnsi="Times New Roman"/>
        </w:rPr>
      </w:pPr>
    </w:p>
    <w:p w14:paraId="2EB8C084" w14:textId="45A92652" w:rsidR="008040D1" w:rsidRDefault="008040D1">
      <w:pPr>
        <w:pStyle w:val="BESEDILO"/>
        <w:jc w:val="left"/>
        <w:rPr>
          <w:rFonts w:ascii="Times New Roman" w:hAnsi="Times New Roman"/>
        </w:rPr>
      </w:pPr>
    </w:p>
    <w:p w14:paraId="052FF56A" w14:textId="4800590A" w:rsidR="008040D1" w:rsidRDefault="008040D1">
      <w:pPr>
        <w:pStyle w:val="BESEDILO"/>
        <w:jc w:val="left"/>
        <w:rPr>
          <w:rFonts w:ascii="Times New Roman" w:hAnsi="Times New Roman"/>
        </w:rPr>
      </w:pPr>
    </w:p>
    <w:p w14:paraId="5064AE2C" w14:textId="77777777" w:rsidR="008040D1" w:rsidRPr="008040D1" w:rsidRDefault="008040D1">
      <w:pPr>
        <w:pStyle w:val="BESEDILO"/>
        <w:jc w:val="left"/>
        <w:rPr>
          <w:rFonts w:ascii="Times New Roman" w:hAnsi="Times New Roman"/>
        </w:rPr>
      </w:pPr>
    </w:p>
    <w:p w14:paraId="2B73B5F8" w14:textId="77777777" w:rsidR="004E3D21" w:rsidRPr="008040D1" w:rsidRDefault="00637338">
      <w:pPr>
        <w:pStyle w:val="Naslov1"/>
      </w:pPr>
      <w:bookmarkStart w:id="94" w:name="_Toc478031279"/>
      <w:bookmarkStart w:id="95" w:name="_Toc478031349"/>
      <w:bookmarkStart w:id="96" w:name="_Toc478371486"/>
      <w:bookmarkStart w:id="97" w:name="_Toc478373040"/>
      <w:bookmarkStart w:id="98" w:name="_Toc478548551"/>
      <w:bookmarkStart w:id="99" w:name="_Toc479712234"/>
      <w:bookmarkStart w:id="100" w:name="_Toc57392676"/>
      <w:bookmarkStart w:id="101" w:name="_Toc57572856"/>
      <w:bookmarkStart w:id="102" w:name="_Toc57745326"/>
      <w:bookmarkStart w:id="103" w:name="_Toc146226243"/>
      <w:r w:rsidRPr="008040D1">
        <w:lastRenderedPageBreak/>
        <w:t>LITERATURA IN VIRI</w:t>
      </w:r>
      <w:bookmarkEnd w:id="94"/>
      <w:bookmarkEnd w:id="95"/>
      <w:bookmarkEnd w:id="96"/>
      <w:bookmarkEnd w:id="97"/>
      <w:bookmarkEnd w:id="98"/>
      <w:bookmarkEnd w:id="99"/>
      <w:bookmarkEnd w:id="100"/>
      <w:bookmarkEnd w:id="101"/>
      <w:bookmarkEnd w:id="102"/>
      <w:bookmarkEnd w:id="103"/>
    </w:p>
    <w:p w14:paraId="1118B1AE" w14:textId="77777777" w:rsidR="004E3D21" w:rsidRPr="008040D1" w:rsidRDefault="00637338">
      <w:pPr>
        <w:pStyle w:val="BESEDILO"/>
        <w:jc w:val="left"/>
        <w:rPr>
          <w:rFonts w:ascii="Times New Roman" w:hAnsi="Times New Roman"/>
        </w:rPr>
      </w:pPr>
      <w:r w:rsidRPr="008040D1">
        <w:rPr>
          <w:rFonts w:ascii="Times New Roman" w:hAnsi="Times New Roman"/>
        </w:rPr>
        <w:t>Prostor za navedbo uporabljene literature in virov. Natančno upoštevajte navodila. Prostor za navedbo uporabljene literature in virov. Natančno upoštevajte navodila. Prostor za navedbo uporabljene literature i</w:t>
      </w:r>
      <w:r w:rsidRPr="008040D1">
        <w:rPr>
          <w:rFonts w:ascii="Times New Roman" w:hAnsi="Times New Roman"/>
        </w:rPr>
        <w:t>n virov. Natančno upoštevajte navodila. Prostor za navedbo uporabljene literature in virov. Natančno upoštevajte navodila. Prostor za navedbo uporabljene literature in virov. Natančno upoštevajte navodila. Prostor za navedbo uporabljene literature in virov</w:t>
      </w:r>
      <w:r w:rsidRPr="008040D1">
        <w:rPr>
          <w:rFonts w:ascii="Times New Roman" w:hAnsi="Times New Roman"/>
        </w:rPr>
        <w:t>. Natančno upoštevajte navodila. Prostor za navedbo uporabljene literature in virov. Natančno upoštevajte navodila.</w:t>
      </w:r>
    </w:p>
    <w:p w14:paraId="7B6517BB" w14:textId="7CFCEB26" w:rsidR="004E3D21" w:rsidRDefault="004E3D21">
      <w:pPr>
        <w:pStyle w:val="BESEDILO"/>
        <w:jc w:val="left"/>
        <w:rPr>
          <w:rFonts w:ascii="Times New Roman" w:hAnsi="Times New Roman"/>
        </w:rPr>
      </w:pPr>
    </w:p>
    <w:p w14:paraId="0DD61103" w14:textId="63918A87" w:rsidR="008040D1" w:rsidRDefault="008040D1">
      <w:pPr>
        <w:pStyle w:val="BESEDILO"/>
        <w:jc w:val="left"/>
        <w:rPr>
          <w:rFonts w:ascii="Times New Roman" w:hAnsi="Times New Roman"/>
        </w:rPr>
      </w:pPr>
    </w:p>
    <w:p w14:paraId="617C4F9B" w14:textId="5D204100" w:rsidR="008040D1" w:rsidRDefault="008040D1">
      <w:pPr>
        <w:pStyle w:val="BESEDILO"/>
        <w:jc w:val="left"/>
        <w:rPr>
          <w:rFonts w:ascii="Times New Roman" w:hAnsi="Times New Roman"/>
        </w:rPr>
      </w:pPr>
    </w:p>
    <w:p w14:paraId="396A8AD8" w14:textId="19E62BF1" w:rsidR="008040D1" w:rsidRDefault="008040D1">
      <w:pPr>
        <w:pStyle w:val="BESEDILO"/>
        <w:jc w:val="left"/>
        <w:rPr>
          <w:rFonts w:ascii="Times New Roman" w:hAnsi="Times New Roman"/>
        </w:rPr>
      </w:pPr>
    </w:p>
    <w:p w14:paraId="2E3074C0" w14:textId="0E31A084" w:rsidR="008040D1" w:rsidRDefault="008040D1">
      <w:pPr>
        <w:pStyle w:val="BESEDILO"/>
        <w:jc w:val="left"/>
        <w:rPr>
          <w:rFonts w:ascii="Times New Roman" w:hAnsi="Times New Roman"/>
        </w:rPr>
      </w:pPr>
    </w:p>
    <w:p w14:paraId="20E795A9" w14:textId="31D71523" w:rsidR="008040D1" w:rsidRDefault="008040D1">
      <w:pPr>
        <w:pStyle w:val="BESEDILO"/>
        <w:jc w:val="left"/>
        <w:rPr>
          <w:rFonts w:ascii="Times New Roman" w:hAnsi="Times New Roman"/>
        </w:rPr>
      </w:pPr>
    </w:p>
    <w:p w14:paraId="2352AE18" w14:textId="472FDC5A" w:rsidR="008040D1" w:rsidRDefault="008040D1">
      <w:pPr>
        <w:pStyle w:val="BESEDILO"/>
        <w:jc w:val="left"/>
        <w:rPr>
          <w:rFonts w:ascii="Times New Roman" w:hAnsi="Times New Roman"/>
        </w:rPr>
      </w:pPr>
    </w:p>
    <w:p w14:paraId="12253640" w14:textId="72EA2F05" w:rsidR="008040D1" w:rsidRDefault="008040D1">
      <w:pPr>
        <w:pStyle w:val="BESEDILO"/>
        <w:jc w:val="left"/>
        <w:rPr>
          <w:rFonts w:ascii="Times New Roman" w:hAnsi="Times New Roman"/>
        </w:rPr>
      </w:pPr>
    </w:p>
    <w:p w14:paraId="1D1AC708" w14:textId="64428C25" w:rsidR="008040D1" w:rsidRDefault="008040D1">
      <w:pPr>
        <w:pStyle w:val="BESEDILO"/>
        <w:jc w:val="left"/>
        <w:rPr>
          <w:rFonts w:ascii="Times New Roman" w:hAnsi="Times New Roman"/>
        </w:rPr>
      </w:pPr>
    </w:p>
    <w:p w14:paraId="68074DF1" w14:textId="650AB46C" w:rsidR="008040D1" w:rsidRDefault="008040D1">
      <w:pPr>
        <w:pStyle w:val="BESEDILO"/>
        <w:jc w:val="left"/>
        <w:rPr>
          <w:rFonts w:ascii="Times New Roman" w:hAnsi="Times New Roman"/>
        </w:rPr>
      </w:pPr>
    </w:p>
    <w:p w14:paraId="66B87F94" w14:textId="6648970D" w:rsidR="008040D1" w:rsidRDefault="008040D1">
      <w:pPr>
        <w:pStyle w:val="BESEDILO"/>
        <w:jc w:val="left"/>
        <w:rPr>
          <w:rFonts w:ascii="Times New Roman" w:hAnsi="Times New Roman"/>
        </w:rPr>
      </w:pPr>
    </w:p>
    <w:p w14:paraId="09D7CC5B" w14:textId="3159D4F9" w:rsidR="008040D1" w:rsidRDefault="008040D1">
      <w:pPr>
        <w:pStyle w:val="BESEDILO"/>
        <w:jc w:val="left"/>
        <w:rPr>
          <w:rFonts w:ascii="Times New Roman" w:hAnsi="Times New Roman"/>
        </w:rPr>
      </w:pPr>
    </w:p>
    <w:p w14:paraId="5E4C1D70" w14:textId="04670577" w:rsidR="008040D1" w:rsidRDefault="008040D1">
      <w:pPr>
        <w:pStyle w:val="BESEDILO"/>
        <w:jc w:val="left"/>
        <w:rPr>
          <w:rFonts w:ascii="Times New Roman" w:hAnsi="Times New Roman"/>
        </w:rPr>
      </w:pPr>
    </w:p>
    <w:p w14:paraId="7F4964B8" w14:textId="71B551CF" w:rsidR="008040D1" w:rsidRDefault="008040D1">
      <w:pPr>
        <w:pStyle w:val="BESEDILO"/>
        <w:jc w:val="left"/>
        <w:rPr>
          <w:rFonts w:ascii="Times New Roman" w:hAnsi="Times New Roman"/>
        </w:rPr>
      </w:pPr>
    </w:p>
    <w:p w14:paraId="54107399" w14:textId="15D05CC0" w:rsidR="008040D1" w:rsidRDefault="008040D1">
      <w:pPr>
        <w:pStyle w:val="BESEDILO"/>
        <w:jc w:val="left"/>
        <w:rPr>
          <w:rFonts w:ascii="Times New Roman" w:hAnsi="Times New Roman"/>
        </w:rPr>
      </w:pPr>
    </w:p>
    <w:p w14:paraId="7582EBE4" w14:textId="3129C7A7" w:rsidR="008040D1" w:rsidRDefault="008040D1">
      <w:pPr>
        <w:pStyle w:val="BESEDILO"/>
        <w:jc w:val="left"/>
        <w:rPr>
          <w:rFonts w:ascii="Times New Roman" w:hAnsi="Times New Roman"/>
        </w:rPr>
      </w:pPr>
    </w:p>
    <w:p w14:paraId="2ADD12C8" w14:textId="2A43424E" w:rsidR="008040D1" w:rsidRDefault="008040D1">
      <w:pPr>
        <w:pStyle w:val="BESEDILO"/>
        <w:jc w:val="left"/>
        <w:rPr>
          <w:rFonts w:ascii="Times New Roman" w:hAnsi="Times New Roman"/>
        </w:rPr>
      </w:pPr>
    </w:p>
    <w:p w14:paraId="715361EE" w14:textId="77777777" w:rsidR="008040D1" w:rsidRPr="008040D1" w:rsidRDefault="008040D1">
      <w:pPr>
        <w:pStyle w:val="BESEDILO"/>
        <w:jc w:val="left"/>
        <w:rPr>
          <w:rFonts w:ascii="Times New Roman" w:hAnsi="Times New Roman"/>
        </w:rPr>
      </w:pPr>
    </w:p>
    <w:p w14:paraId="704C51A0" w14:textId="77777777" w:rsidR="004E3D21" w:rsidRPr="008040D1" w:rsidRDefault="00637338">
      <w:pPr>
        <w:pStyle w:val="Naslov1"/>
      </w:pPr>
      <w:bookmarkStart w:id="104" w:name="_Toc478373041"/>
      <w:bookmarkStart w:id="105" w:name="_Toc478548552"/>
      <w:bookmarkStart w:id="106" w:name="_Toc479712235"/>
      <w:bookmarkStart w:id="107" w:name="_Toc57392677"/>
      <w:bookmarkStart w:id="108" w:name="_Toc57572857"/>
      <w:bookmarkStart w:id="109" w:name="_Toc57745327"/>
      <w:bookmarkStart w:id="110" w:name="_Toc146226244"/>
      <w:r w:rsidRPr="008040D1">
        <w:lastRenderedPageBreak/>
        <w:t>PRILOGE</w:t>
      </w:r>
      <w:bookmarkEnd w:id="104"/>
      <w:bookmarkEnd w:id="105"/>
      <w:bookmarkEnd w:id="106"/>
      <w:bookmarkEnd w:id="107"/>
      <w:bookmarkEnd w:id="108"/>
      <w:bookmarkEnd w:id="109"/>
      <w:bookmarkEnd w:id="110"/>
    </w:p>
    <w:p w14:paraId="3AE44828" w14:textId="77777777" w:rsidR="004E3D21" w:rsidRPr="008040D1" w:rsidRDefault="00637338">
      <w:pPr>
        <w:pStyle w:val="BESEDILO"/>
        <w:jc w:val="left"/>
        <w:rPr>
          <w:rFonts w:ascii="Times New Roman" w:hAnsi="Times New Roman"/>
          <w:color w:val="0070C0"/>
        </w:rPr>
      </w:pPr>
      <w:r w:rsidRPr="008040D1">
        <w:rPr>
          <w:rFonts w:ascii="Times New Roman" w:hAnsi="Times New Roman"/>
          <w:color w:val="0070C0"/>
        </w:rPr>
        <w:t>Priloge oštevilčimo, npr. Priloga 1, Priloga 2, Priloga 3 itd.</w:t>
      </w:r>
    </w:p>
    <w:p w14:paraId="62B1090F" w14:textId="77777777" w:rsidR="004E3D21" w:rsidRPr="008040D1" w:rsidRDefault="004E3D21"/>
    <w:sectPr w:rsidR="004E3D21" w:rsidRPr="008040D1">
      <w:headerReference w:type="default" r:id="rId16"/>
      <w:footerReference w:type="default" r:id="rId17"/>
      <w:pgSz w:w="11906" w:h="16838"/>
      <w:pgMar w:top="1418" w:right="1418" w:bottom="1418" w:left="1701" w:header="851"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4970" w14:textId="77777777" w:rsidR="00637338" w:rsidRDefault="00637338">
      <w:pPr>
        <w:spacing w:after="0" w:line="240" w:lineRule="auto"/>
      </w:pPr>
      <w:r>
        <w:separator/>
      </w:r>
    </w:p>
  </w:endnote>
  <w:endnote w:type="continuationSeparator" w:id="0">
    <w:p w14:paraId="23D93BCC" w14:textId="77777777" w:rsidR="00637338" w:rsidRDefault="00637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B234A" w14:textId="77777777" w:rsidR="004464D5" w:rsidRDefault="00637338">
    <w:pPr>
      <w:pStyle w:val="Noga"/>
      <w:jc w:val="center"/>
    </w:pPr>
  </w:p>
  <w:p w14:paraId="64259D61" w14:textId="77777777" w:rsidR="004464D5" w:rsidRDefault="00637338">
    <w:pPr>
      <w:pStyle w:val="Noga"/>
      <w:tabs>
        <w:tab w:val="left" w:pos="36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20630" w14:textId="77777777" w:rsidR="004464D5" w:rsidRPr="00F932BD" w:rsidRDefault="00637338">
    <w:pPr>
      <w:pStyle w:val="Noga"/>
      <w:jc w:val="center"/>
      <w:rPr>
        <w:b w:val="0"/>
        <w:bCs/>
        <w:sz w:val="24"/>
        <w:szCs w:val="24"/>
      </w:rPr>
    </w:pPr>
    <w:r w:rsidRPr="00F932BD">
      <w:rPr>
        <w:b w:val="0"/>
        <w:bCs/>
        <w:sz w:val="24"/>
        <w:szCs w:val="24"/>
      </w:rPr>
      <w:fldChar w:fldCharType="begin"/>
    </w:r>
    <w:r w:rsidRPr="00F932BD">
      <w:rPr>
        <w:b w:val="0"/>
        <w:bCs/>
        <w:sz w:val="24"/>
        <w:szCs w:val="24"/>
      </w:rPr>
      <w:instrText xml:space="preserve"> PAGE </w:instrText>
    </w:r>
    <w:r w:rsidRPr="00F932BD">
      <w:rPr>
        <w:b w:val="0"/>
        <w:bCs/>
        <w:sz w:val="24"/>
        <w:szCs w:val="24"/>
      </w:rPr>
      <w:fldChar w:fldCharType="separate"/>
    </w:r>
    <w:r w:rsidRPr="00F932BD">
      <w:rPr>
        <w:b w:val="0"/>
        <w:bCs/>
        <w:sz w:val="24"/>
        <w:szCs w:val="24"/>
      </w:rPr>
      <w:t>2</w:t>
    </w:r>
    <w:r w:rsidRPr="00F932BD">
      <w:rPr>
        <w:b w:val="0"/>
        <w:bCs/>
        <w:sz w:val="24"/>
        <w:szCs w:val="24"/>
      </w:rPr>
      <w:fldChar w:fldCharType="end"/>
    </w:r>
  </w:p>
  <w:p w14:paraId="41B423FF" w14:textId="77777777" w:rsidR="004464D5" w:rsidRDefault="00637338">
    <w:pPr>
      <w:pStyle w:val="Noga"/>
      <w:tabs>
        <w:tab w:val="left" w:pos="36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3E55" w14:textId="77777777" w:rsidR="00637338" w:rsidRDefault="00637338">
      <w:pPr>
        <w:spacing w:after="0" w:line="240" w:lineRule="auto"/>
      </w:pPr>
      <w:r>
        <w:separator/>
      </w:r>
    </w:p>
  </w:footnote>
  <w:footnote w:type="continuationSeparator" w:id="0">
    <w:p w14:paraId="1E145ACB" w14:textId="77777777" w:rsidR="00637338" w:rsidRDefault="00637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C338" w14:textId="77777777" w:rsidR="004464D5" w:rsidRDefault="00637338">
    <w:pPr>
      <w:pStyle w:val="Glava"/>
      <w:jc w:val="right"/>
    </w:pPr>
  </w:p>
  <w:p w14:paraId="316734F4" w14:textId="77777777" w:rsidR="004464D5" w:rsidRDefault="0063733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BD38" w14:textId="77777777" w:rsidR="004464D5" w:rsidRDefault="00637338">
    <w:pPr>
      <w:pStyle w:val="Glava"/>
      <w:jc w:val="right"/>
    </w:pPr>
  </w:p>
  <w:p w14:paraId="5849CE3B" w14:textId="77777777" w:rsidR="004464D5" w:rsidRDefault="0063733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813CC"/>
    <w:multiLevelType w:val="multilevel"/>
    <w:tmpl w:val="4F6E8E4A"/>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A2D4AC7"/>
    <w:multiLevelType w:val="multilevel"/>
    <w:tmpl w:val="0D04B180"/>
    <w:styleLink w:val="Slog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061050C"/>
    <w:multiLevelType w:val="multilevel"/>
    <w:tmpl w:val="7B6A21F6"/>
    <w:styleLink w:val="WWOutlineListStyle1"/>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E3D21"/>
    <w:rsid w:val="00207BA3"/>
    <w:rsid w:val="004B1061"/>
    <w:rsid w:val="004E3D21"/>
    <w:rsid w:val="00637338"/>
    <w:rsid w:val="008040D1"/>
    <w:rsid w:val="00F932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3B5DE"/>
  <w15:docId w15:val="{81DF7031-2B7A-48C7-B67D-94CF329D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rPr>
      <w:rFonts w:ascii="Times New Roman" w:hAnsi="Times New Roman"/>
      <w:b/>
      <w:color w:val="000000"/>
      <w:sz w:val="28"/>
      <w:szCs w:val="28"/>
    </w:rPr>
  </w:style>
  <w:style w:type="paragraph" w:styleId="Naslov1">
    <w:name w:val="heading 1"/>
    <w:basedOn w:val="Navaden"/>
    <w:next w:val="Navaden"/>
    <w:uiPriority w:val="9"/>
    <w:qFormat/>
    <w:pPr>
      <w:keepNext/>
      <w:keepLines/>
      <w:numPr>
        <w:numId w:val="1"/>
      </w:numPr>
      <w:spacing w:after="360" w:line="360" w:lineRule="auto"/>
      <w:outlineLvl w:val="0"/>
    </w:pPr>
    <w:rPr>
      <w:rFonts w:eastAsia="Times New Roman"/>
      <w:bCs/>
      <w:caps/>
    </w:rPr>
  </w:style>
  <w:style w:type="paragraph" w:styleId="Naslov2">
    <w:name w:val="heading 2"/>
    <w:basedOn w:val="Navaden"/>
    <w:next w:val="Navaden"/>
    <w:uiPriority w:val="9"/>
    <w:unhideWhenUsed/>
    <w:qFormat/>
    <w:pPr>
      <w:keepNext/>
      <w:keepLines/>
      <w:numPr>
        <w:ilvl w:val="1"/>
        <w:numId w:val="1"/>
      </w:numPr>
      <w:spacing w:before="480" w:after="240" w:line="360" w:lineRule="auto"/>
      <w:outlineLvl w:val="1"/>
    </w:pPr>
    <w:rPr>
      <w:rFonts w:ascii="Arial" w:eastAsia="Times New Roman" w:hAnsi="Arial"/>
      <w:caps/>
      <w:sz w:val="24"/>
      <w:szCs w:val="26"/>
    </w:rPr>
  </w:style>
  <w:style w:type="paragraph" w:styleId="Naslov3">
    <w:name w:val="heading 3"/>
    <w:basedOn w:val="Navaden"/>
    <w:next w:val="Navaden"/>
    <w:uiPriority w:val="9"/>
    <w:unhideWhenUsed/>
    <w:qFormat/>
    <w:pPr>
      <w:keepNext/>
      <w:keepLines/>
      <w:numPr>
        <w:ilvl w:val="2"/>
        <w:numId w:val="1"/>
      </w:numPr>
      <w:spacing w:before="480" w:after="240" w:line="360" w:lineRule="auto"/>
      <w:outlineLvl w:val="2"/>
    </w:pPr>
    <w:rPr>
      <w:rFonts w:ascii="Arial" w:eastAsia="Times New Roman" w:hAnsi="Arial"/>
      <w:sz w:val="24"/>
      <w:szCs w:val="24"/>
    </w:rPr>
  </w:style>
  <w:style w:type="paragraph" w:styleId="Naslov4">
    <w:name w:val="heading 4"/>
    <w:basedOn w:val="Navaden"/>
    <w:next w:val="Navaden"/>
    <w:uiPriority w:val="9"/>
    <w:unhideWhenUsed/>
    <w:qFormat/>
    <w:pPr>
      <w:keepNext/>
      <w:keepLines/>
      <w:numPr>
        <w:ilvl w:val="3"/>
        <w:numId w:val="1"/>
      </w:numPr>
      <w:spacing w:before="40" w:after="0"/>
      <w:outlineLvl w:val="3"/>
    </w:pPr>
    <w:rPr>
      <w:rFonts w:ascii="Arial" w:eastAsia="Times New Roman" w:hAnsi="Arial"/>
      <w:b w:val="0"/>
      <w:iCs/>
      <w:color w:val="auto"/>
      <w:sz w:val="24"/>
    </w:rPr>
  </w:style>
  <w:style w:type="paragraph" w:styleId="Naslov5">
    <w:name w:val="heading 5"/>
    <w:basedOn w:val="Navaden"/>
    <w:next w:val="Navaden"/>
    <w:uiPriority w:val="9"/>
    <w:semiHidden/>
    <w:unhideWhenUsed/>
    <w:qFormat/>
    <w:pPr>
      <w:keepNext/>
      <w:keepLines/>
      <w:numPr>
        <w:ilvl w:val="4"/>
        <w:numId w:val="1"/>
      </w:numPr>
      <w:spacing w:before="40" w:after="0"/>
      <w:outlineLvl w:val="4"/>
    </w:pPr>
    <w:rPr>
      <w:rFonts w:ascii="Calibri Light" w:eastAsia="Times New Roman" w:hAnsi="Calibri Light"/>
      <w:color w:val="2E74B5"/>
    </w:rPr>
  </w:style>
  <w:style w:type="paragraph" w:styleId="Naslov6">
    <w:name w:val="heading 6"/>
    <w:basedOn w:val="Navaden"/>
    <w:next w:val="Navaden"/>
    <w:uiPriority w:val="9"/>
    <w:semiHidden/>
    <w:unhideWhenUsed/>
    <w:qFormat/>
    <w:pPr>
      <w:keepNext/>
      <w:keepLines/>
      <w:numPr>
        <w:ilvl w:val="5"/>
        <w:numId w:val="1"/>
      </w:numPr>
      <w:spacing w:before="40" w:after="0"/>
      <w:outlineLvl w:val="5"/>
    </w:pPr>
    <w:rPr>
      <w:rFonts w:ascii="Calibri Light" w:eastAsia="Times New Roman" w:hAnsi="Calibri Light"/>
      <w:color w:val="1F4D78"/>
    </w:rPr>
  </w:style>
  <w:style w:type="paragraph" w:styleId="Naslov7">
    <w:name w:val="heading 7"/>
    <w:basedOn w:val="Navaden"/>
    <w:next w:val="Navaden"/>
    <w:pPr>
      <w:keepNext/>
      <w:keepLines/>
      <w:numPr>
        <w:ilvl w:val="6"/>
        <w:numId w:val="1"/>
      </w:numPr>
      <w:spacing w:before="40" w:after="0"/>
      <w:outlineLvl w:val="6"/>
    </w:pPr>
    <w:rPr>
      <w:rFonts w:ascii="Calibri Light" w:eastAsia="Times New Roman" w:hAnsi="Calibri Light"/>
      <w:i/>
      <w:iCs/>
      <w:color w:val="1F4D78"/>
    </w:rPr>
  </w:style>
  <w:style w:type="paragraph" w:styleId="Naslov8">
    <w:name w:val="heading 8"/>
    <w:basedOn w:val="Navaden"/>
    <w:next w:val="Navaden"/>
    <w:pPr>
      <w:keepNext/>
      <w:keepLines/>
      <w:numPr>
        <w:ilvl w:val="7"/>
        <w:numId w:val="1"/>
      </w:numPr>
      <w:spacing w:before="40" w:after="0"/>
      <w:outlineLvl w:val="7"/>
    </w:pPr>
    <w:rPr>
      <w:rFonts w:ascii="Calibri Light" w:eastAsia="Times New Roman" w:hAnsi="Calibri Light"/>
      <w:color w:val="272727"/>
      <w:sz w:val="21"/>
      <w:szCs w:val="21"/>
    </w:rPr>
  </w:style>
  <w:style w:type="paragraph" w:styleId="Naslov9">
    <w:name w:val="heading 9"/>
    <w:basedOn w:val="Navaden"/>
    <w:next w:val="Navaden"/>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numbering" w:customStyle="1" w:styleId="WWOutlineListStyle1">
    <w:name w:val="WW_OutlineListStyle_1"/>
    <w:basedOn w:val="Brezseznama"/>
    <w:pPr>
      <w:numPr>
        <w:numId w:val="1"/>
      </w:numPr>
    </w:pPr>
  </w:style>
  <w:style w:type="paragraph" w:styleId="Glava">
    <w:name w:val="header"/>
    <w:basedOn w:val="Navaden"/>
    <w:pPr>
      <w:tabs>
        <w:tab w:val="center" w:pos="4536"/>
        <w:tab w:val="right" w:pos="9072"/>
      </w:tabs>
      <w:spacing w:after="0" w:line="240" w:lineRule="auto"/>
    </w:pPr>
  </w:style>
  <w:style w:type="character" w:customStyle="1" w:styleId="GlavaZnak">
    <w:name w:val="Glava Znak"/>
    <w:basedOn w:val="Privzetapisavaodstavka"/>
  </w:style>
  <w:style w:type="paragraph" w:styleId="Noga">
    <w:name w:val="footer"/>
    <w:basedOn w:val="Navaden"/>
    <w:pPr>
      <w:tabs>
        <w:tab w:val="center" w:pos="4536"/>
        <w:tab w:val="right" w:pos="9072"/>
      </w:tabs>
      <w:spacing w:after="0" w:line="240" w:lineRule="auto"/>
    </w:pPr>
  </w:style>
  <w:style w:type="character" w:customStyle="1" w:styleId="NogaZnak">
    <w:name w:val="Noga Znak"/>
    <w:basedOn w:val="Privzetapisavaodstavka"/>
  </w:style>
  <w:style w:type="paragraph" w:customStyle="1" w:styleId="KAZALO">
    <w:name w:val="KAZALO"/>
    <w:basedOn w:val="Navaden"/>
    <w:rPr>
      <w:rFonts w:ascii="Arial" w:hAnsi="Arial"/>
      <w:b w:val="0"/>
      <w:sz w:val="24"/>
    </w:rPr>
  </w:style>
  <w:style w:type="character" w:customStyle="1" w:styleId="Naslov1Znak">
    <w:name w:val="Naslov 1 Znak"/>
    <w:basedOn w:val="Privzetapisavaodstavka"/>
    <w:rPr>
      <w:rFonts w:ascii="Times New Roman" w:eastAsia="Times New Roman" w:hAnsi="Times New Roman" w:cs="Times New Roman"/>
      <w:b/>
      <w:bCs/>
      <w:caps/>
      <w:color w:val="000000"/>
      <w:sz w:val="28"/>
      <w:szCs w:val="28"/>
    </w:rPr>
  </w:style>
  <w:style w:type="character" w:customStyle="1" w:styleId="KAZALOZnak">
    <w:name w:val="KAZALO Znak"/>
    <w:basedOn w:val="Naslov1Znak"/>
    <w:rPr>
      <w:rFonts w:ascii="Arial" w:eastAsia="Times New Roman" w:hAnsi="Arial" w:cs="Times New Roman"/>
      <w:b w:val="0"/>
      <w:bCs w:val="0"/>
      <w:caps w:val="0"/>
      <w:color w:val="000000"/>
      <w:sz w:val="24"/>
      <w:szCs w:val="28"/>
    </w:rPr>
  </w:style>
  <w:style w:type="paragraph" w:styleId="Kazalovsebine1">
    <w:name w:val="toc 1"/>
    <w:basedOn w:val="Navaden"/>
    <w:next w:val="Navaden"/>
    <w:autoRedefine/>
    <w:uiPriority w:val="39"/>
    <w:pPr>
      <w:tabs>
        <w:tab w:val="left" w:pos="560"/>
        <w:tab w:val="right" w:leader="dot" w:pos="8777"/>
      </w:tabs>
      <w:spacing w:after="100" w:line="240" w:lineRule="auto"/>
    </w:pPr>
    <w:rPr>
      <w:rFonts w:ascii="Arial" w:hAnsi="Arial"/>
    </w:rPr>
  </w:style>
  <w:style w:type="character" w:styleId="Hiperpovezava">
    <w:name w:val="Hyperlink"/>
    <w:basedOn w:val="Privzetapisavaodstavka"/>
    <w:uiPriority w:val="99"/>
    <w:rPr>
      <w:color w:val="0563C1"/>
      <w:u w:val="single"/>
    </w:rPr>
  </w:style>
  <w:style w:type="character" w:customStyle="1" w:styleId="fontstyle01">
    <w:name w:val="fontstyle01"/>
    <w:basedOn w:val="Privzetapisavaodstavka"/>
    <w:rPr>
      <w:rFonts w:ascii="TimesNewRomanPSMT" w:hAnsi="TimesNewRomanPSMT"/>
      <w:b w:val="0"/>
      <w:bCs w:val="0"/>
      <w:i w:val="0"/>
      <w:iCs w:val="0"/>
      <w:color w:val="333333"/>
      <w:sz w:val="24"/>
      <w:szCs w:val="24"/>
    </w:rPr>
  </w:style>
  <w:style w:type="character" w:customStyle="1" w:styleId="Naslov2Znak">
    <w:name w:val="Naslov 2 Znak"/>
    <w:basedOn w:val="Privzetapisavaodstavka"/>
    <w:rPr>
      <w:rFonts w:ascii="Arial" w:eastAsia="Times New Roman" w:hAnsi="Arial" w:cs="Times New Roman"/>
      <w:b/>
      <w:caps/>
      <w:color w:val="000000"/>
      <w:sz w:val="24"/>
      <w:szCs w:val="26"/>
    </w:rPr>
  </w:style>
  <w:style w:type="character" w:customStyle="1" w:styleId="Naslov3Znak">
    <w:name w:val="Naslov 3 Znak"/>
    <w:basedOn w:val="Privzetapisavaodstavka"/>
    <w:rPr>
      <w:rFonts w:ascii="Arial" w:eastAsia="Times New Roman" w:hAnsi="Arial" w:cs="Times New Roman"/>
      <w:b/>
      <w:color w:val="000000"/>
      <w:sz w:val="24"/>
      <w:szCs w:val="24"/>
    </w:rPr>
  </w:style>
  <w:style w:type="paragraph" w:styleId="Napis">
    <w:name w:val="caption"/>
    <w:basedOn w:val="Navaden"/>
    <w:next w:val="Navaden"/>
    <w:pPr>
      <w:spacing w:after="200" w:line="240" w:lineRule="auto"/>
    </w:pPr>
    <w:rPr>
      <w:i/>
      <w:iCs/>
      <w:szCs w:val="18"/>
    </w:rPr>
  </w:style>
  <w:style w:type="paragraph" w:styleId="Kazaloslik">
    <w:name w:val="table of figures"/>
    <w:basedOn w:val="Navaden"/>
    <w:next w:val="Navaden"/>
    <w:pPr>
      <w:spacing w:after="0"/>
    </w:pPr>
    <w:rPr>
      <w:rFonts w:ascii="Arial" w:hAnsi="Arial"/>
      <w:b w:val="0"/>
      <w:sz w:val="24"/>
    </w:rPr>
  </w:style>
  <w:style w:type="character" w:customStyle="1" w:styleId="Naslov4Znak">
    <w:name w:val="Naslov 4 Znak"/>
    <w:basedOn w:val="Privzetapisavaodstavka"/>
    <w:rPr>
      <w:rFonts w:ascii="Arial" w:eastAsia="Times New Roman" w:hAnsi="Arial" w:cs="Times New Roman"/>
      <w:iCs/>
      <w:sz w:val="24"/>
      <w:szCs w:val="28"/>
    </w:rPr>
  </w:style>
  <w:style w:type="character" w:customStyle="1" w:styleId="Naslov5Znak">
    <w:name w:val="Naslov 5 Znak"/>
    <w:basedOn w:val="Privzetapisavaodstavka"/>
    <w:rPr>
      <w:rFonts w:ascii="Calibri Light" w:eastAsia="Times New Roman" w:hAnsi="Calibri Light" w:cs="Times New Roman"/>
      <w:b/>
      <w:color w:val="2E74B5"/>
      <w:sz w:val="28"/>
      <w:szCs w:val="28"/>
    </w:rPr>
  </w:style>
  <w:style w:type="character" w:customStyle="1" w:styleId="Naslov6Znak">
    <w:name w:val="Naslov 6 Znak"/>
    <w:basedOn w:val="Privzetapisavaodstavka"/>
    <w:rPr>
      <w:rFonts w:ascii="Calibri Light" w:eastAsia="Times New Roman" w:hAnsi="Calibri Light" w:cs="Times New Roman"/>
      <w:b/>
      <w:color w:val="1F4D78"/>
      <w:sz w:val="28"/>
      <w:szCs w:val="28"/>
    </w:rPr>
  </w:style>
  <w:style w:type="character" w:customStyle="1" w:styleId="Naslov7Znak">
    <w:name w:val="Naslov 7 Znak"/>
    <w:basedOn w:val="Privzetapisavaodstavka"/>
    <w:rPr>
      <w:rFonts w:ascii="Calibri Light" w:eastAsia="Times New Roman" w:hAnsi="Calibri Light" w:cs="Times New Roman"/>
      <w:b/>
      <w:i/>
      <w:iCs/>
      <w:color w:val="1F4D78"/>
      <w:sz w:val="28"/>
      <w:szCs w:val="28"/>
    </w:rPr>
  </w:style>
  <w:style w:type="character" w:customStyle="1" w:styleId="Naslov8Znak">
    <w:name w:val="Naslov 8 Znak"/>
    <w:basedOn w:val="Privzetapisavaodstavka"/>
    <w:rPr>
      <w:rFonts w:ascii="Calibri Light" w:eastAsia="Times New Roman" w:hAnsi="Calibri Light" w:cs="Times New Roman"/>
      <w:b/>
      <w:color w:val="272727"/>
      <w:sz w:val="21"/>
      <w:szCs w:val="21"/>
    </w:rPr>
  </w:style>
  <w:style w:type="character" w:customStyle="1" w:styleId="Naslov9Znak">
    <w:name w:val="Naslov 9 Znak"/>
    <w:basedOn w:val="Privzetapisavaodstavka"/>
    <w:rPr>
      <w:rFonts w:ascii="Calibri Light" w:eastAsia="Times New Roman" w:hAnsi="Calibri Light" w:cs="Times New Roman"/>
      <w:b/>
      <w:i/>
      <w:iCs/>
      <w:color w:val="272727"/>
      <w:sz w:val="21"/>
      <w:szCs w:val="21"/>
    </w:rPr>
  </w:style>
  <w:style w:type="paragraph" w:customStyle="1" w:styleId="BESEDILO">
    <w:name w:val="BESEDILO"/>
    <w:basedOn w:val="KAZALO"/>
    <w:pPr>
      <w:spacing w:after="120" w:line="360" w:lineRule="auto"/>
      <w:jc w:val="both"/>
    </w:pPr>
    <w:rPr>
      <w:szCs w:val="24"/>
    </w:rPr>
  </w:style>
  <w:style w:type="character" w:customStyle="1" w:styleId="BESEDILOZnak">
    <w:name w:val="BESEDILO Znak"/>
    <w:basedOn w:val="Privzetapisavaodstavka"/>
    <w:rPr>
      <w:rFonts w:ascii="Arial" w:hAnsi="Arial" w:cs="Times New Roman"/>
      <w:color w:val="000000"/>
      <w:sz w:val="24"/>
      <w:szCs w:val="24"/>
    </w:rPr>
  </w:style>
  <w:style w:type="paragraph" w:customStyle="1" w:styleId="ZAHVALA">
    <w:name w:val="ZAHVALA"/>
    <w:basedOn w:val="Navaden"/>
    <w:pPr>
      <w:spacing w:after="360" w:line="360" w:lineRule="auto"/>
    </w:pPr>
  </w:style>
  <w:style w:type="character" w:customStyle="1" w:styleId="ZAHVALAZnak">
    <w:name w:val="ZAHVALA Znak"/>
    <w:basedOn w:val="Privzetapisavaodstavka"/>
    <w:rPr>
      <w:rFonts w:ascii="Times New Roman" w:hAnsi="Times New Roman"/>
      <w:b/>
      <w:color w:val="000000"/>
      <w:sz w:val="28"/>
      <w:szCs w:val="28"/>
    </w:rPr>
  </w:style>
  <w:style w:type="paragraph" w:styleId="Kazalovsebine2">
    <w:name w:val="toc 2"/>
    <w:basedOn w:val="Navaden"/>
    <w:next w:val="Navaden"/>
    <w:autoRedefine/>
    <w:uiPriority w:val="39"/>
    <w:pPr>
      <w:tabs>
        <w:tab w:val="left" w:pos="880"/>
        <w:tab w:val="right" w:leader="dot" w:pos="8777"/>
      </w:tabs>
      <w:spacing w:after="100" w:line="240" w:lineRule="auto"/>
      <w:ind w:left="280"/>
    </w:pPr>
    <w:rPr>
      <w:rFonts w:ascii="Arial" w:hAnsi="Arial"/>
      <w:sz w:val="24"/>
    </w:rPr>
  </w:style>
  <w:style w:type="paragraph" w:styleId="Kazalovsebine3">
    <w:name w:val="toc 3"/>
    <w:basedOn w:val="Navaden"/>
    <w:next w:val="Navaden"/>
    <w:autoRedefine/>
    <w:uiPriority w:val="39"/>
    <w:pPr>
      <w:tabs>
        <w:tab w:val="left" w:pos="1540"/>
        <w:tab w:val="right" w:leader="dot" w:pos="8777"/>
      </w:tabs>
      <w:spacing w:after="100"/>
      <w:ind w:left="560"/>
    </w:pPr>
    <w:rPr>
      <w:rFonts w:ascii="Arial" w:hAnsi="Arial"/>
      <w:sz w:val="24"/>
    </w:rPr>
  </w:style>
  <w:style w:type="paragraph" w:customStyle="1" w:styleId="NAPISI">
    <w:name w:val="NAPISI"/>
    <w:basedOn w:val="Navaden"/>
    <w:pPr>
      <w:jc w:val="center"/>
    </w:pPr>
    <w:rPr>
      <w:b w:val="0"/>
      <w:sz w:val="24"/>
    </w:rPr>
  </w:style>
  <w:style w:type="character" w:customStyle="1" w:styleId="NAPISIZnak">
    <w:name w:val="NAPISI Znak"/>
    <w:basedOn w:val="Privzetapisavaodstavka"/>
    <w:rPr>
      <w:rFonts w:ascii="Times New Roman" w:hAnsi="Times New Roman"/>
      <w:color w:val="000000"/>
      <w:sz w:val="24"/>
      <w:szCs w:val="28"/>
    </w:rPr>
  </w:style>
  <w:style w:type="paragraph" w:customStyle="1" w:styleId="TEVILKESTRANI">
    <w:name w:val="ŠTEVILKE STRANI"/>
    <w:basedOn w:val="Noga"/>
    <w:pPr>
      <w:jc w:val="right"/>
    </w:pPr>
    <w:rPr>
      <w:b w:val="0"/>
      <w:sz w:val="24"/>
      <w:szCs w:val="24"/>
    </w:rPr>
  </w:style>
  <w:style w:type="character" w:customStyle="1" w:styleId="TEVILKESTRANIZnak">
    <w:name w:val="ŠTEVILKE STRANI Znak"/>
    <w:basedOn w:val="NogaZnak"/>
    <w:rPr>
      <w:rFonts w:ascii="Times New Roman" w:hAnsi="Times New Roman"/>
      <w:color w:val="000000"/>
      <w:sz w:val="24"/>
      <w:szCs w:val="24"/>
    </w:rPr>
  </w:style>
  <w:style w:type="paragraph" w:styleId="NaslovTOC">
    <w:name w:val="TOC Heading"/>
    <w:basedOn w:val="Naslov1"/>
    <w:next w:val="Navaden"/>
    <w:pPr>
      <w:spacing w:before="240" w:after="0" w:line="254" w:lineRule="auto"/>
    </w:pPr>
    <w:rPr>
      <w:rFonts w:ascii="Calibri Light" w:hAnsi="Calibri Light"/>
      <w:b w:val="0"/>
      <w:bCs w:val="0"/>
      <w:caps w:val="0"/>
      <w:color w:val="2E74B5"/>
      <w:sz w:val="32"/>
      <w:szCs w:val="32"/>
      <w:lang w:eastAsia="sl-SI"/>
    </w:rPr>
  </w:style>
  <w:style w:type="character" w:styleId="Pripombasklic">
    <w:name w:val="annotation reference"/>
    <w:basedOn w:val="Privzetapisavaodstavka"/>
    <w:rPr>
      <w:sz w:val="16"/>
      <w:szCs w:val="16"/>
    </w:rPr>
  </w:style>
  <w:style w:type="paragraph" w:styleId="Pripombabesedilo">
    <w:name w:val="annotation text"/>
    <w:basedOn w:val="Navaden"/>
    <w:pPr>
      <w:spacing w:line="240" w:lineRule="auto"/>
    </w:pPr>
    <w:rPr>
      <w:sz w:val="20"/>
      <w:szCs w:val="20"/>
    </w:rPr>
  </w:style>
  <w:style w:type="character" w:customStyle="1" w:styleId="PripombabesediloZnak">
    <w:name w:val="Pripomba – besedilo Znak"/>
    <w:basedOn w:val="Privzetapisavaodstavka"/>
    <w:rPr>
      <w:rFonts w:ascii="Times New Roman" w:hAnsi="Times New Roman"/>
      <w:b/>
      <w:color w:val="000000"/>
      <w:sz w:val="20"/>
      <w:szCs w:val="20"/>
    </w:rPr>
  </w:style>
  <w:style w:type="paragraph" w:styleId="Zadevapripombe">
    <w:name w:val="annotation subject"/>
    <w:basedOn w:val="Pripombabesedilo"/>
    <w:next w:val="Pripombabesedilo"/>
    <w:rPr>
      <w:bCs/>
    </w:rPr>
  </w:style>
  <w:style w:type="character" w:customStyle="1" w:styleId="ZadevapripombeZnak">
    <w:name w:val="Zadeva pripombe Znak"/>
    <w:basedOn w:val="PripombabesediloZnak"/>
    <w:rPr>
      <w:rFonts w:ascii="Times New Roman" w:hAnsi="Times New Roman"/>
      <w:b/>
      <w:bCs/>
      <w:color w:val="000000"/>
      <w:sz w:val="20"/>
      <w:szCs w:val="20"/>
    </w:rPr>
  </w:style>
  <w:style w:type="paragraph" w:styleId="Besedilooblaka">
    <w:name w:val="Balloon Text"/>
    <w:basedOn w:val="Navaden"/>
    <w:pPr>
      <w:spacing w:after="0" w:line="240" w:lineRule="auto"/>
    </w:pPr>
    <w:rPr>
      <w:rFonts w:ascii="Segoe UI" w:hAnsi="Segoe UI" w:cs="Segoe UI"/>
      <w:sz w:val="18"/>
      <w:szCs w:val="18"/>
    </w:rPr>
  </w:style>
  <w:style w:type="character" w:customStyle="1" w:styleId="BesedilooblakaZnak">
    <w:name w:val="Besedilo oblačka Znak"/>
    <w:basedOn w:val="Privzetapisavaodstavka"/>
    <w:rPr>
      <w:rFonts w:ascii="Segoe UI" w:hAnsi="Segoe UI" w:cs="Segoe UI"/>
      <w:b/>
      <w:color w:val="000000"/>
      <w:sz w:val="18"/>
      <w:szCs w:val="18"/>
    </w:rPr>
  </w:style>
  <w:style w:type="paragraph" w:styleId="Odstavekseznama">
    <w:name w:val="List Paragraph"/>
    <w:basedOn w:val="Navaden"/>
    <w:pPr>
      <w:ind w:left="720"/>
      <w:contextualSpacing/>
    </w:pPr>
  </w:style>
  <w:style w:type="paragraph" w:styleId="Telobesedila">
    <w:name w:val="Body Text"/>
    <w:basedOn w:val="Navaden"/>
    <w:pPr>
      <w:widowControl w:val="0"/>
      <w:autoSpaceDE w:val="0"/>
      <w:spacing w:after="0" w:line="240" w:lineRule="auto"/>
    </w:pPr>
    <w:rPr>
      <w:rFonts w:eastAsia="Times New Roman"/>
      <w:b w:val="0"/>
      <w:color w:val="auto"/>
      <w:sz w:val="24"/>
      <w:szCs w:val="24"/>
    </w:rPr>
  </w:style>
  <w:style w:type="character" w:customStyle="1" w:styleId="TelobesedilaZnak">
    <w:name w:val="Telo besedila Znak"/>
    <w:basedOn w:val="Privzetapisavaodstavka"/>
    <w:rPr>
      <w:rFonts w:ascii="Times New Roman" w:eastAsia="Times New Roman" w:hAnsi="Times New Roman" w:cs="Times New Roman"/>
      <w:sz w:val="24"/>
      <w:szCs w:val="24"/>
    </w:rPr>
  </w:style>
  <w:style w:type="paragraph" w:customStyle="1" w:styleId="TableParagraph">
    <w:name w:val="Table Paragraph"/>
    <w:basedOn w:val="Navaden"/>
    <w:pPr>
      <w:widowControl w:val="0"/>
      <w:autoSpaceDE w:val="0"/>
      <w:spacing w:after="0" w:line="268" w:lineRule="exact"/>
      <w:ind w:left="688"/>
      <w:jc w:val="center"/>
    </w:pPr>
    <w:rPr>
      <w:rFonts w:eastAsia="Times New Roman"/>
      <w:b w:val="0"/>
      <w:color w:val="auto"/>
      <w:sz w:val="22"/>
      <w:szCs w:val="22"/>
    </w:rPr>
  </w:style>
  <w:style w:type="paragraph" w:styleId="Kazalovsebine4">
    <w:name w:val="toc 4"/>
    <w:basedOn w:val="Navaden"/>
    <w:next w:val="Navaden"/>
    <w:autoRedefine/>
    <w:uiPriority w:val="39"/>
    <w:pPr>
      <w:spacing w:after="100"/>
      <w:ind w:left="840"/>
    </w:pPr>
    <w:rPr>
      <w:rFonts w:ascii="Arial" w:hAnsi="Arial"/>
      <w:b w:val="0"/>
      <w:sz w:val="24"/>
    </w:rPr>
  </w:style>
  <w:style w:type="numbering" w:customStyle="1" w:styleId="WWOutlineListStyle">
    <w:name w:val="WW_OutlineListStyle"/>
    <w:basedOn w:val="Brezseznama"/>
    <w:pPr>
      <w:numPr>
        <w:numId w:val="2"/>
      </w:numPr>
    </w:pPr>
  </w:style>
  <w:style w:type="numbering" w:customStyle="1" w:styleId="Slog1">
    <w:name w:val="Slog1"/>
    <w:basedOn w:val="Brezseznam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_Toc57498816"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_Toc5749859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_Toc57498076" TargetMode="Externa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A9FE596-5E61-4DD3-A40F-B60A45DB1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1492</Words>
  <Characters>8511</Characters>
  <Application>Microsoft Office Word</Application>
  <DocSecurity>0</DocSecurity>
  <Lines>70</Lines>
  <Paragraphs>19</Paragraphs>
  <ScaleCrop>false</ScaleCrop>
  <Company>SCNG</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Windows;Valentina Kobal</dc:creator>
  <dc:description/>
  <cp:lastModifiedBy>valentina.kobal</cp:lastModifiedBy>
  <cp:revision>5</cp:revision>
  <dcterms:created xsi:type="dcterms:W3CDTF">2023-09-21T19:59:00Z</dcterms:created>
  <dcterms:modified xsi:type="dcterms:W3CDTF">2023-09-21T20:04:00Z</dcterms:modified>
</cp:coreProperties>
</file>